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ABB" w:rsidRPr="00723776" w:rsidRDefault="009E11CD" w:rsidP="001F13A6">
      <w:pPr>
        <w:pStyle w:val="berschrift1"/>
        <w:jc w:val="both"/>
      </w:pPr>
      <w:r w:rsidRPr="00723776">
        <w:t>Herstellung einer Rohrschelle</w:t>
      </w:r>
    </w:p>
    <w:p w:rsidR="009E11CD" w:rsidRPr="009E11CD" w:rsidRDefault="009E11CD" w:rsidP="001F13A6">
      <w:pPr>
        <w:jc w:val="both"/>
      </w:pPr>
      <w:r>
        <w:t>Rohrschellen sind</w:t>
      </w:r>
      <w:r w:rsidRPr="009E11CD">
        <w:t xml:space="preserve"> Halterungen für Leitungen, Rohre und Kabelzüge.</w:t>
      </w:r>
    </w:p>
    <w:p w:rsidR="00570EB0" w:rsidRPr="009E11CD" w:rsidRDefault="001F13A6" w:rsidP="001F13A6">
      <w:pPr>
        <w:jc w:val="both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130DB0F" wp14:editId="4A507E7A">
                <wp:simplePos x="0" y="0"/>
                <wp:positionH relativeFrom="margin">
                  <wp:posOffset>13970</wp:posOffset>
                </wp:positionH>
                <wp:positionV relativeFrom="paragraph">
                  <wp:posOffset>428625</wp:posOffset>
                </wp:positionV>
                <wp:extent cx="5810250" cy="1393825"/>
                <wp:effectExtent l="0" t="0" r="0" b="0"/>
                <wp:wrapTopAndBottom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1393825"/>
                          <a:chOff x="0" y="0"/>
                          <a:chExt cx="6000750" cy="143954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63"/>
                          <a:stretch/>
                        </pic:blipFill>
                        <pic:spPr bwMode="auto">
                          <a:xfrm>
                            <a:off x="0" y="0"/>
                            <a:ext cx="181737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19050"/>
                            <a:ext cx="1114425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1" t="662" r="16556" b="-662"/>
                          <a:stretch/>
                        </pic:blipFill>
                        <pic:spPr bwMode="auto">
                          <a:xfrm>
                            <a:off x="4695825" y="38100"/>
                            <a:ext cx="1304925" cy="136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9" t="-1545" r="948" b="-46"/>
                          <a:stretch/>
                        </pic:blipFill>
                        <pic:spPr bwMode="auto">
                          <a:xfrm rot="16200000">
                            <a:off x="1905000" y="85725"/>
                            <a:ext cx="140716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" o:spid="_x0000_s1026" style="position:absolute;margin-left:1.1pt;margin-top:33.75pt;width:457.5pt;height:109.75pt;z-index:251706368;mso-position-horizontal-relative:margin;mso-width-relative:margin;mso-height-relative:margin" coordsize="60007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7" type="#_x0000_t75" style="position:absolute;width:18173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t+nDAAAA2wAAAA8AAABkcnMvZG93bnJldi54bWxEj0FrAjEQhe+F/ocwBW812x5EtkYRwSIU&#10;W7r24m3cjJvFzWTZRLP++86h0NsM78173yxWo+/UjYbYBjbwMi1AEdfBttwY+Dlsn+egYkK22AUm&#10;A3eKsFo+PiywtCHzN92q1CgJ4ViiAZdSX2oda0ce4zT0xKKdw+AxyTo02g6YJdx3+rUoZtpjy9Lg&#10;sKeNo/pSXb0BrK4ps/s89zub3+fH/ccX5ZMxk6dx/QYq0Zj+zX/XOyv4Qi+/yAB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G36cMAAADbAAAADwAAAAAAAAAAAAAAAACf&#10;AgAAZHJzL2Rvd25yZXYueG1sUEsFBgAAAAAEAAQA9wAAAI8DAAAAAA==&#10;">
                  <v:imagedata r:id="rId13" o:title="" cropright="3384f"/>
                </v:shape>
                <v:shape id="Grafik 13" o:spid="_x0000_s1028" type="#_x0000_t75" style="position:absolute;left:34004;top:190;width:11144;height:1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XrnBAAAA2wAAAA8AAABkcnMvZG93bnJldi54bWxET0uLwjAQvgv+hzCCN013C6vWRhFR8bRg&#10;9eBxaGb7sJmUJqv1328WBG/z8T0nXfemEXfqXGVZwcc0AkGcW11xoeBy3k/mIJxH1thYJgVPcrBe&#10;DQcpJto++ET3zBcihLBLUEHpfZtI6fKSDLqpbYkD92M7gz7ArpC6w0cIN438jKIvabDi0FBiS9uS&#10;8lv2axQ09e5WL3bfPjvM4vhQnY97nV2VGo/6zRKEp96/xS/3UYf5Mfz/Eg6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dXrnBAAAA2wAAAA8AAAAAAAAAAAAAAAAAnwIA&#10;AGRycy9kb3ducmV2LnhtbFBLBQYAAAAABAAEAPcAAACNAwAAAAA=&#10;">
                  <v:imagedata r:id="rId14" o:title=""/>
                </v:shape>
                <v:shape id="Grafik 14" o:spid="_x0000_s1029" type="#_x0000_t75" style="position:absolute;left:46958;top:381;width:13049;height:13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utvBAAAA2wAAAA8AAABkcnMvZG93bnJldi54bWxET9uKwjAQfV/wH8IIvq2pq6jURpEFUURY&#10;vHzAtBnb0mZSmljr328WhH2bw7lOsulNLTpqXWlZwWQcgSDOrC45V3C77j6XIJxH1lhbJgUvcrBZ&#10;Dz4SjLV98pm6i89FCGEXo4LC+yaW0mUFGXRj2xAH7m5bgz7ANpe6xWcIN7X8iqK5NFhyaCiwoe+C&#10;suryMArSdDE/Hut0tu/0NJr8VKddz5lSo2G/XYHw1Pt/8dt90GH+DP5+CQf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UutvBAAAA2wAAAA8AAAAAAAAAAAAAAAAAnwIA&#10;AGRycy9kb3ducmV2LnhtbFBLBQYAAAAABAAEAPcAAACNAwAAAAA=&#10;">
                  <v:imagedata r:id="rId15" o:title="" croptop="434f" cropbottom="-434f" cropleft="7485f" cropright="10850f"/>
                </v:shape>
                <v:shape id="Picture 8" o:spid="_x0000_s1030" type="#_x0000_t75" style="position:absolute;left:19049;top:857;width:14071;height:1251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+ngPFAAAA3QAAAA8AAABkcnMvZG93bnJldi54bWxET0trwkAQvhf8D8sIvdVdDdSQuooI0h60&#10;4OvgbZqdJqnZ2ZDdxrS/3hUKvc3H95zZore16Kj1lWMN45ECQZw7U3Gh4XhYP6UgfEA2WDsmDT/k&#10;YTEfPMwwM+7KO+r2oRAxhH2GGsoQmkxKn5dk0Y9cQxy5T9daDBG2hTQtXmO4reVEqWdpseLYUGJD&#10;q5Lyy/7bapDv3enDff0u+/OpOSTT7Wu6UYnWj8N++QIiUB/+xX/uNxPnq2QC92/iC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/p4DxQAAAN0AAAAPAAAAAAAAAAAAAAAA&#10;AJ8CAABkcnMvZG93bnJldi54bWxQSwUGAAAAAAQABAD3AAAAkQMAAAAA&#10;">
                  <v:imagedata r:id="rId16" o:title="" croptop="-1013f" cropbottom="-30f" cropleft="8762f" cropright="621f"/>
                  <v:path arrowok="t"/>
                </v:shape>
                <w10:wrap type="topAndBottom" anchorx="margin"/>
              </v:group>
            </w:pict>
          </mc:Fallback>
        </mc:AlternateContent>
      </w:r>
      <w:r w:rsidR="009E11CD" w:rsidRPr="009E11CD">
        <w:t xml:space="preserve">Rohrschellen kann man im Alltag am Fahrrad, an </w:t>
      </w:r>
      <w:r w:rsidR="00253577">
        <w:t xml:space="preserve">Schildern, </w:t>
      </w:r>
      <w:r w:rsidR="009E11CD" w:rsidRPr="009E11CD">
        <w:t xml:space="preserve">Regenrinnen oder </w:t>
      </w:r>
      <w:r w:rsidR="008E130D">
        <w:t>Vorhangstangen</w:t>
      </w:r>
      <w:r w:rsidR="009E11CD" w:rsidRPr="009E11CD">
        <w:t xml:space="preserve"> finden.</w:t>
      </w:r>
      <w:r w:rsidR="001734AF" w:rsidRPr="001734AF">
        <w:rPr>
          <w:rFonts w:ascii="Times New Roman" w:eastAsiaTheme="minorHAnsi" w:hAnsi="Times New Roman"/>
          <w:color w:val="auto"/>
          <w:lang w:eastAsia="en-GB"/>
        </w:rPr>
        <w:t xml:space="preserve"> </w:t>
      </w:r>
    </w:p>
    <w:p w:rsidR="00570EB0" w:rsidRPr="009E11CD" w:rsidRDefault="001F13A6" w:rsidP="001F13A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66FF69" wp14:editId="7B6118C3">
                <wp:simplePos x="0" y="0"/>
                <wp:positionH relativeFrom="page">
                  <wp:posOffset>5662295</wp:posOffset>
                </wp:positionH>
                <wp:positionV relativeFrom="paragraph">
                  <wp:posOffset>1357696</wp:posOffset>
                </wp:positionV>
                <wp:extent cx="1209675" cy="228600"/>
                <wp:effectExtent l="0" t="0" r="952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8BD" w:rsidRPr="00B418BD" w:rsidRDefault="00B418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418BD">
                              <w:rPr>
                                <w:sz w:val="16"/>
                                <w:szCs w:val="16"/>
                              </w:rPr>
                              <w:t>Fotos: A. Weihberger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45.85pt;margin-top:106.9pt;width:95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" stroked="f">
                <v:textbox>
                  <w:txbxContent>
                    <w:p w:rsidR="00B418BD" w:rsidRPr="00B418BD" w:rsidRDefault="00B418BD">
                      <w:pPr>
                        <w:rPr>
                          <w:sz w:val="16"/>
                          <w:szCs w:val="16"/>
                        </w:rPr>
                      </w:pPr>
                      <w:r w:rsidRPr="00B418BD">
                        <w:rPr>
                          <w:sz w:val="16"/>
                          <w:szCs w:val="16"/>
                        </w:rPr>
                        <w:t>Fotos: A. Weihberger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E11CD" w:rsidRDefault="00472436" w:rsidP="001F13A6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732992" behindDoc="1" locked="0" layoutInCell="1" allowOverlap="1" wp14:anchorId="617F1A10" wp14:editId="6417BEE9">
            <wp:simplePos x="0" y="0"/>
            <wp:positionH relativeFrom="column">
              <wp:posOffset>4415790</wp:posOffset>
            </wp:positionH>
            <wp:positionV relativeFrom="paragraph">
              <wp:posOffset>843280</wp:posOffset>
            </wp:positionV>
            <wp:extent cx="1555115" cy="986155"/>
            <wp:effectExtent l="0" t="0" r="6985" b="4445"/>
            <wp:wrapTight wrapText="bothSides">
              <wp:wrapPolygon edited="0">
                <wp:start x="0" y="0"/>
                <wp:lineTo x="0" y="21280"/>
                <wp:lineTo x="21432" y="21280"/>
                <wp:lineTo x="21432" y="0"/>
                <wp:lineTo x="0" y="0"/>
              </wp:wrapPolygon>
            </wp:wrapTight>
            <wp:docPr id="102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41094" r="70700" b="48781"/>
                    <a:stretch/>
                  </pic:blipFill>
                  <pic:spPr bwMode="auto">
                    <a:xfrm>
                      <a:off x="0" y="0"/>
                      <a:ext cx="155511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1CD" w:rsidRPr="00940C93">
        <w:rPr>
          <w:rStyle w:val="Fett"/>
        </w:rPr>
        <w:t>Aufgabe</w:t>
      </w:r>
      <w:r w:rsidR="00570EB0" w:rsidRPr="009E11CD">
        <w:t xml:space="preserve">: </w:t>
      </w:r>
      <w:r w:rsidR="00165C06">
        <w:t>Du möchtest eine</w:t>
      </w:r>
      <w:r w:rsidR="009E11CD" w:rsidRPr="009E11CD">
        <w:t xml:space="preserve"> S</w:t>
      </w:r>
      <w:r w:rsidR="009E11CD">
        <w:t xml:space="preserve">tange (Durchmesser: </w:t>
      </w:r>
      <w:r w:rsidR="009E11CD" w:rsidRPr="009E11CD">
        <w:t>37mm) für Klimmzüge zwischen zwei Türpfosten befestigen. Die Stange soll dabei von zwei Rohrschellen gehalten werden.</w:t>
      </w:r>
      <w:r w:rsidR="009E11CD">
        <w:t xml:space="preserve"> </w:t>
      </w:r>
      <w:r w:rsidR="009E11CD" w:rsidRPr="009E11CD">
        <w:t xml:space="preserve">Stelle </w:t>
      </w:r>
      <w:r w:rsidR="009E11CD">
        <w:t>diese Rohrschellen selbst her</w:t>
      </w:r>
      <w:r w:rsidR="00165C06">
        <w:t xml:space="preserve"> aus</w:t>
      </w:r>
      <w:r w:rsidR="00F24909">
        <w:t xml:space="preserve"> 1</w:t>
      </w:r>
      <w:r w:rsidR="00165C06">
        <w:t>mm dickem Blech</w:t>
      </w:r>
      <w:r w:rsidR="009E11CD">
        <w:t xml:space="preserve">. </w:t>
      </w:r>
      <w:r w:rsidR="001F13A6" w:rsidRPr="001F13A6">
        <w:t>Die Schwierigkeit besteht darin, dass du nach dem Biegen das Blech nicht mehr schneiden kannst. Du musst also die Gesamtlänge des Blechstreifens im Vorfeld rechnerisch ermitteln</w:t>
      </w:r>
      <w:r w:rsidR="001F13A6">
        <w:t>.</w:t>
      </w:r>
    </w:p>
    <w:p w:rsidR="00DD2912" w:rsidRDefault="009E11CD" w:rsidP="001F13A6">
      <w:pPr>
        <w:jc w:val="both"/>
      </w:pPr>
      <w:r w:rsidRPr="009E11CD">
        <w:t>Gehe dabei wi</w:t>
      </w:r>
      <w:r>
        <w:t xml:space="preserve">e ein richtiger Ingenieur vor: </w:t>
      </w:r>
      <w:r w:rsidR="00165C06">
        <w:t>F</w:t>
      </w:r>
      <w:r>
        <w:t>ertige</w:t>
      </w:r>
      <w:r w:rsidRPr="009E11CD">
        <w:t xml:space="preserve"> zunächst eine Zeichnung </w:t>
      </w:r>
      <w:r w:rsidR="002C2F89">
        <w:t xml:space="preserve">mit Maßangaben </w:t>
      </w:r>
      <w:r w:rsidRPr="009E11CD">
        <w:t>an und stelle einen Prototypen her</w:t>
      </w:r>
      <w:r>
        <w:t>.</w:t>
      </w:r>
      <w:r w:rsidR="001F13A6">
        <w:br/>
      </w:r>
      <w:r w:rsidR="00DD2912">
        <w:t xml:space="preserve">Bereite eine Präsentation für deine </w:t>
      </w:r>
      <w:proofErr w:type="spellStart"/>
      <w:r w:rsidR="00DD2912">
        <w:t>MitschülerInnen</w:t>
      </w:r>
      <w:proofErr w:type="spellEnd"/>
      <w:r w:rsidR="00DD2912">
        <w:t xml:space="preserve"> vor, in der du deine Zeichnungen, Arbeitsschritte und Ergebnisse darstellst.</w:t>
      </w:r>
      <w:r w:rsidR="00472436" w:rsidRPr="00472436">
        <w:rPr>
          <w:noProof/>
          <w:lang w:eastAsia="de-DE"/>
        </w:rPr>
        <w:t xml:space="preserve"> </w:t>
      </w:r>
    </w:p>
    <w:p w:rsidR="009E11CD" w:rsidRPr="009E11CD" w:rsidRDefault="00DF0ACA" w:rsidP="001F13A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FF5318" wp14:editId="2F236F13">
                <wp:simplePos x="0" y="0"/>
                <wp:positionH relativeFrom="column">
                  <wp:posOffset>5055376</wp:posOffset>
                </wp:positionH>
                <wp:positionV relativeFrom="paragraph">
                  <wp:posOffset>148590</wp:posOffset>
                </wp:positionV>
                <wp:extent cx="1054100" cy="336550"/>
                <wp:effectExtent l="0" t="0" r="0" b="6350"/>
                <wp:wrapNone/>
                <wp:docPr id="2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ACA" w:rsidRPr="00B418BD" w:rsidRDefault="007565E0" w:rsidP="00DF0A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Foto</w:t>
                            </w:r>
                            <w:bookmarkStart w:id="0" w:name="_GoBack"/>
                            <w:bookmarkEnd w:id="0"/>
                            <w:r w:rsidR="00DF0ACA" w:rsidRPr="00B418BD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DF0ACA">
                              <w:rPr>
                                <w:sz w:val="16"/>
                                <w:szCs w:val="16"/>
                              </w:rPr>
                              <w:t>SSS Siedle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98.05pt;margin-top:11.7pt;width:83pt;height:2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" stroked="f">
                <v:textbox>
                  <w:txbxContent>
                    <w:p w:rsidR="00DF0ACA" w:rsidRPr="00B418BD" w:rsidRDefault="007565E0" w:rsidP="00DF0A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Foto</w:t>
                      </w:r>
                      <w:bookmarkStart w:id="1" w:name="_GoBack"/>
                      <w:bookmarkEnd w:id="1"/>
                      <w:r w:rsidR="00DF0ACA" w:rsidRPr="00B418BD"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DF0ACA">
                        <w:rPr>
                          <w:sz w:val="16"/>
                          <w:szCs w:val="16"/>
                        </w:rPr>
                        <w:t>SSS Siedle</w:t>
                      </w:r>
                    </w:p>
                  </w:txbxContent>
                </v:textbox>
              </v:shape>
            </w:pict>
          </mc:Fallback>
        </mc:AlternateContent>
      </w:r>
    </w:p>
    <w:p w:rsidR="00570EB0" w:rsidRPr="009E11CD" w:rsidRDefault="009E11CD" w:rsidP="001F13A6">
      <w:pPr>
        <w:jc w:val="both"/>
      </w:pPr>
      <w:r w:rsidRPr="00795177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941B53F" wp14:editId="68D31CA8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2851150" cy="2311400"/>
            <wp:effectExtent l="0" t="38100" r="0" b="107950"/>
            <wp:wrapSquare wrapText="bothSides"/>
            <wp:docPr id="9" name="Diagram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B0" w:rsidRPr="000F0912" w:rsidRDefault="00570EB0" w:rsidP="001F13A6">
      <w:pPr>
        <w:suppressAutoHyphens w:val="0"/>
        <w:jc w:val="both"/>
      </w:pPr>
    </w:p>
    <w:p w:rsidR="00B22DC5" w:rsidRDefault="00B22DC5" w:rsidP="001F13A6">
      <w:pPr>
        <w:jc w:val="both"/>
      </w:pPr>
    </w:p>
    <w:p w:rsidR="000F0912" w:rsidRDefault="000F0912" w:rsidP="001F13A6">
      <w:pPr>
        <w:jc w:val="both"/>
      </w:pPr>
    </w:p>
    <w:p w:rsidR="000F0912" w:rsidRDefault="000F0912" w:rsidP="001F13A6">
      <w:pPr>
        <w:jc w:val="both"/>
      </w:pPr>
    </w:p>
    <w:p w:rsidR="00940C93" w:rsidRDefault="00940C93" w:rsidP="001F13A6">
      <w:pPr>
        <w:jc w:val="both"/>
      </w:pPr>
    </w:p>
    <w:p w:rsidR="00940C93" w:rsidRDefault="00940C93" w:rsidP="001F13A6">
      <w:pPr>
        <w:jc w:val="both"/>
      </w:pPr>
    </w:p>
    <w:p w:rsidR="00940C93" w:rsidRDefault="00940C93" w:rsidP="001F13A6">
      <w:pPr>
        <w:jc w:val="both"/>
      </w:pPr>
    </w:p>
    <w:p w:rsidR="00940C93" w:rsidRPr="00940C93" w:rsidRDefault="00940C93" w:rsidP="001F13A6">
      <w:pPr>
        <w:jc w:val="both"/>
        <w:rPr>
          <w:b/>
        </w:rPr>
      </w:pPr>
      <w:r w:rsidRPr="00940C93">
        <w:rPr>
          <w:b/>
        </w:rPr>
        <w:t>Zum Vorgehen:</w:t>
      </w:r>
    </w:p>
    <w:p w:rsidR="000F0912" w:rsidRDefault="000F0912" w:rsidP="001F13A6">
      <w:pPr>
        <w:jc w:val="both"/>
      </w:pPr>
      <w:r>
        <w:t>Orientiere dich bei deinem Vorgehen an diesem Kreislauf. Wahrscheinlich durchläufst du ihn mehrfach, bis du das perfekte Produkt in Händen hältst.</w:t>
      </w:r>
      <w:r w:rsidR="00940C93">
        <w:t xml:space="preserve"> </w:t>
      </w:r>
    </w:p>
    <w:p w:rsidR="000F0912" w:rsidRDefault="000F0912" w:rsidP="001F13A6">
      <w:pPr>
        <w:jc w:val="both"/>
      </w:pPr>
    </w:p>
    <w:p w:rsidR="00940C93" w:rsidRDefault="00940C93" w:rsidP="001F13A6">
      <w:pPr>
        <w:jc w:val="both"/>
      </w:pPr>
      <w:r w:rsidRPr="00940C93">
        <w:rPr>
          <w:b/>
        </w:rPr>
        <w:t>Beachte:</w:t>
      </w:r>
    </w:p>
    <w:p w:rsidR="000F0912" w:rsidRDefault="004E0851" w:rsidP="001F13A6">
      <w:pPr>
        <w:pStyle w:val="Listenabsatz"/>
        <w:numPr>
          <w:ilvl w:val="0"/>
          <w:numId w:val="18"/>
        </w:numPr>
        <w:jc w:val="both"/>
      </w:pPr>
      <w:r>
        <w:t>Für ein erstes</w:t>
      </w:r>
      <w:r w:rsidR="000F0912">
        <w:t xml:space="preserve"> Experimentieren stehen dir Streifen aus Papier, Pappe und biegsamem Metall zur Verfügung. </w:t>
      </w:r>
    </w:p>
    <w:p w:rsidR="004E0851" w:rsidRDefault="000F0912" w:rsidP="001F13A6">
      <w:pPr>
        <w:pStyle w:val="Listenabsatz"/>
        <w:numPr>
          <w:ilvl w:val="0"/>
          <w:numId w:val="18"/>
        </w:numPr>
        <w:jc w:val="both"/>
      </w:pPr>
      <w:r>
        <w:t xml:space="preserve">Bevor du in der Werkstatt deinen Prototypen </w:t>
      </w:r>
      <w:r w:rsidR="000C67F6">
        <w:t xml:space="preserve">herstellen kannst, musst du deinem Lehrer bzw. deiner Lehrerin </w:t>
      </w:r>
      <w:r>
        <w:t xml:space="preserve">die exakte Länge des Metallstreifens nennen, den er dir abschneiden soll. </w:t>
      </w:r>
    </w:p>
    <w:p w:rsidR="00D66A09" w:rsidRDefault="00723776" w:rsidP="001F13A6">
      <w:pPr>
        <w:pStyle w:val="Listenabsatz"/>
        <w:numPr>
          <w:ilvl w:val="0"/>
          <w:numId w:val="18"/>
        </w:numPr>
        <w:suppressAutoHyphens w:val="0"/>
        <w:jc w:val="both"/>
      </w:pPr>
      <w:r>
        <w:t xml:space="preserve">Auf der Rückseite </w:t>
      </w:r>
      <w:r w:rsidR="00FD4E4E">
        <w:t xml:space="preserve">(bzw. in der PPP „Herstellung einer Rohrschelle“) </w:t>
      </w:r>
      <w:r>
        <w:t>findest du eine Anleitung zum Biegen einer Rohrschelle.</w:t>
      </w:r>
      <w:r w:rsidR="00D66A09">
        <w:br w:type="page"/>
      </w:r>
    </w:p>
    <w:p w:rsidR="00D66A09" w:rsidRDefault="00D66A09" w:rsidP="001F13A6">
      <w:pPr>
        <w:pStyle w:val="berschrift2"/>
        <w:jc w:val="both"/>
      </w:pPr>
      <w:r>
        <w:rPr>
          <w:lang w:eastAsia="en-US"/>
        </w:rPr>
        <w:lastRenderedPageBreak/>
        <w:t>Vorgehensweise zum Herstellen der Rohrschelle</w:t>
      </w:r>
    </w:p>
    <w:p w:rsidR="00D66A09" w:rsidRPr="00D66A09" w:rsidRDefault="00D66A09" w:rsidP="001F13A6">
      <w:pPr>
        <w:jc w:val="both"/>
        <w:rPr>
          <w:b/>
          <w:lang w:eastAsia="en-US"/>
        </w:rPr>
      </w:pPr>
      <w:r w:rsidRPr="00D66A09">
        <w:rPr>
          <w:b/>
          <w:lang w:eastAsia="en-US"/>
        </w:rPr>
        <w:t>1. Aufzeichnen der Biegekanten</w:t>
      </w:r>
    </w:p>
    <w:p w:rsidR="00D66A09" w:rsidRDefault="00B90BF3" w:rsidP="001F13A6">
      <w:pPr>
        <w:jc w:val="both"/>
        <w:rPr>
          <w:lang w:eastAsia="en-US"/>
        </w:rPr>
      </w:pPr>
      <w:r w:rsidRPr="00B90BF3"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2F9F6AD" wp14:editId="3A790FDB">
                <wp:simplePos x="0" y="0"/>
                <wp:positionH relativeFrom="margin">
                  <wp:posOffset>4324985</wp:posOffset>
                </wp:positionH>
                <wp:positionV relativeFrom="paragraph">
                  <wp:posOffset>47625</wp:posOffset>
                </wp:positionV>
                <wp:extent cx="1541252" cy="400050"/>
                <wp:effectExtent l="0" t="0" r="1905" b="0"/>
                <wp:wrapNone/>
                <wp:docPr id="5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252" cy="400050"/>
                          <a:chOff x="0" y="0"/>
                          <a:chExt cx="8298001" cy="2155593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22" b="21111"/>
                          <a:stretch/>
                        </pic:blipFill>
                        <pic:spPr>
                          <a:xfrm>
                            <a:off x="0" y="0"/>
                            <a:ext cx="8298001" cy="2155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hteck 7"/>
                        <wps:cNvSpPr/>
                        <wps:spPr>
                          <a:xfrm>
                            <a:off x="5721414" y="527786"/>
                            <a:ext cx="405245" cy="280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0BF3" w:rsidRDefault="00B90BF3" w:rsidP="00B90BF3">
                              <w:pPr>
                                <w:pStyle w:val="StandardWeb"/>
                                <w:jc w:val="center"/>
                              </w:pPr>
                              <w:r w:rsidRPr="00B90BF3">
                                <w:rPr>
                                  <w:rFonts w:ascii="Aharoni" w:cs="Aharoni" w:hint="cs"/>
                                  <w:color w:val="6B6B6B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x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" o:spid="_x0000_s1028" style="position:absolute;left:0;text-align:left;margin-left:340.55pt;margin-top:3.75pt;width:121.35pt;height:31.5pt;z-index:251708416;mso-position-horizontal-relative:margin;mso-width-relative:margin;mso-height-relative:margin" coordsize="82980,2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">
                <v:shape id="Grafik 6" o:spid="_x0000_s1029" type="#_x0000_t75" style="position:absolute;width:82980;height:2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50+jBAAAA2gAAAA8AAABkcnMvZG93bnJldi54bWxEj0FrwkAUhO8F/8PyBG91o6DV6CoSKnhq&#10;qZaeH9lnEsy+DbuvMf77bqHQ4zAz3zDb/eBa1VOIjWcDs2kGirj0tuHKwOfl+LwCFQXZYuuZDDwo&#10;wn43etpibv2dP6g/S6UShGOOBmqRLtc6ljU5jFPfESfv6oNDSTJU2ga8J7hr9TzLltphw2mhxo6K&#10;msrb+dsZWF0sL94X616+XsLsVfpi/TYvjJmMh8MGlNAg/+G/9skaWMLvlXQD9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50+jBAAAA2gAAAA8AAAAAAAAAAAAAAAAAnwIA&#10;AGRycy9kb3ducmV2LnhtbFBLBQYAAAAABAAEAPcAAACNAwAAAAA=&#10;">
                  <v:imagedata r:id="rId25" o:title="" croptop="28850f" cropbottom="13835f"/>
                  <v:path arrowok="t"/>
                </v:shape>
                <v:rect id="Rechteck 7" o:spid="_x0000_s1030" style="position:absolute;left:57214;top:5277;width:4052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Rk8MA&#10;AADaAAAADwAAAGRycy9kb3ducmV2LnhtbESPQWsCMRSE7wX/Q3iFXkSzFmvLahRbEKRe1ErPj81z&#10;s3TzsibRXf31jVDocZiZb5jZorO1uJAPlWMFo2EGgrhwuuJSweFrNXgDESKyxtoxKbhSgMW89zDD&#10;XLuWd3TZx1IkCIccFZgYm1zKUBiyGIauIU7e0XmLMUlfSu2xTXBby+csm0iLFacFgw19GCp+9mer&#10;gFBv9Xn88tm/nVa+Mt/dpu2/K/X02C2nICJ18T/8115rBa9wv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LRk8MAAADaAAAADwAAAAAAAAAAAAAAAACYAgAAZHJzL2Rv&#10;d25yZXYueG1sUEsFBgAAAAAEAAQA9QAAAIgDAAAAAA==&#10;" fillcolor="#9c9c9c [3052]" stroked="f" strokeweight="2pt">
                  <v:textbox>
                    <w:txbxContent>
                      <w:p w:rsidR="00B90BF3" w:rsidRDefault="00B90BF3" w:rsidP="00B90BF3">
                        <w:pPr>
                          <w:pStyle w:val="StandardWeb"/>
                          <w:jc w:val="center"/>
                        </w:pPr>
                        <w:r w:rsidRPr="00B90BF3">
                          <w:rPr>
                            <w:rFonts w:ascii="Aharoni" w:cs="Aharoni" w:hint="cs"/>
                            <w:color w:val="6B6B6B" w:themeColor="background1" w:themeShade="A6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x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D66A09">
        <w:rPr>
          <w:lang w:eastAsia="en-US"/>
        </w:rPr>
        <w:t>a) Zeichne die Mitte des Bleches an</w:t>
      </w:r>
      <w:r w:rsidR="00F24909">
        <w:rPr>
          <w:lang w:eastAsia="en-US"/>
        </w:rPr>
        <w:t xml:space="preserve"> (1a)</w:t>
      </w:r>
      <w:r w:rsidR="00D66A09">
        <w:rPr>
          <w:lang w:eastAsia="en-US"/>
        </w:rPr>
        <w:t>.</w:t>
      </w:r>
    </w:p>
    <w:p w:rsidR="00D66A09" w:rsidRDefault="00D66A09" w:rsidP="001F13A6">
      <w:pPr>
        <w:jc w:val="both"/>
        <w:rPr>
          <w:lang w:eastAsia="en-US"/>
        </w:rPr>
      </w:pPr>
      <w:r>
        <w:rPr>
          <w:lang w:eastAsia="en-US"/>
        </w:rPr>
        <w:t xml:space="preserve">Hinweis: Verwende keinen zu dicken Stift wegen der Genauigkeit. </w:t>
      </w:r>
    </w:p>
    <w:p w:rsidR="00D66A09" w:rsidRDefault="00054D40" w:rsidP="001F13A6">
      <w:pPr>
        <w:jc w:val="both"/>
        <w:rPr>
          <w:lang w:eastAsia="en-US"/>
        </w:rPr>
      </w:pPr>
      <w:r w:rsidRPr="004B41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F4026D" wp14:editId="420DD13C">
                <wp:simplePos x="0" y="0"/>
                <wp:positionH relativeFrom="column">
                  <wp:posOffset>5640515</wp:posOffset>
                </wp:positionH>
                <wp:positionV relativeFrom="paragraph">
                  <wp:posOffset>19685</wp:posOffset>
                </wp:positionV>
                <wp:extent cx="342900" cy="197485"/>
                <wp:effectExtent l="0" t="0" r="0" b="0"/>
                <wp:wrapNone/>
                <wp:docPr id="2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444.15pt;margin-top:1.55pt;width:27pt;height:15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1a</w:t>
                      </w:r>
                    </w:p>
                  </w:txbxContent>
                </v:textbox>
              </v:shape>
            </w:pict>
          </mc:Fallback>
        </mc:AlternateContent>
      </w:r>
    </w:p>
    <w:p w:rsidR="00D66A09" w:rsidRDefault="00054D40" w:rsidP="001F13A6">
      <w:pPr>
        <w:jc w:val="both"/>
        <w:rPr>
          <w:lang w:eastAsia="en-US"/>
        </w:rPr>
      </w:pPr>
      <w:r w:rsidRPr="004B41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C31ACB" wp14:editId="3BE7B26A">
                <wp:simplePos x="0" y="0"/>
                <wp:positionH relativeFrom="column">
                  <wp:posOffset>5652580</wp:posOffset>
                </wp:positionH>
                <wp:positionV relativeFrom="paragraph">
                  <wp:posOffset>334645</wp:posOffset>
                </wp:positionV>
                <wp:extent cx="342900" cy="197485"/>
                <wp:effectExtent l="0" t="0" r="0" b="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45.1pt;margin-top:26.35pt;width:27pt;height:1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PNDgIAAPo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  <w:r w:rsidR="00B90BF3" w:rsidRPr="00B90BF3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2B47016" wp14:editId="1F3CE532">
                <wp:simplePos x="0" y="0"/>
                <wp:positionH relativeFrom="margin">
                  <wp:align>right</wp:align>
                </wp:positionH>
                <wp:positionV relativeFrom="paragraph">
                  <wp:posOffset>13336</wp:posOffset>
                </wp:positionV>
                <wp:extent cx="1525270" cy="384788"/>
                <wp:effectExtent l="0" t="0" r="0" b="0"/>
                <wp:wrapSquare wrapText="bothSides"/>
                <wp:docPr id="306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384788"/>
                          <a:chOff x="0" y="0"/>
                          <a:chExt cx="8298001" cy="2096813"/>
                        </a:xfrm>
                      </wpg:grpSpPr>
                      <pic:pic xmlns:pic="http://schemas.openxmlformats.org/drawingml/2006/picture">
                        <pic:nvPicPr>
                          <pic:cNvPr id="308" name="Grafik 308" descr="6Anriss19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58" b="24392"/>
                          <a:stretch/>
                        </pic:blipFill>
                        <pic:spPr bwMode="auto">
                          <a:xfrm>
                            <a:off x="0" y="0"/>
                            <a:ext cx="8298001" cy="209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9" name="Rechteck 309"/>
                        <wps:cNvSpPr/>
                        <wps:spPr>
                          <a:xfrm>
                            <a:off x="6594254" y="462406"/>
                            <a:ext cx="405245" cy="280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0BF3" w:rsidRDefault="00B90BF3" w:rsidP="00B90BF3">
                              <w:pPr>
                                <w:pStyle w:val="StandardWeb"/>
                                <w:jc w:val="center"/>
                              </w:pPr>
                              <w:r w:rsidRPr="00B90BF3">
                                <w:rPr>
                                  <w:rFonts w:ascii="Aharoni" w:cs="Aharoni" w:hint="cs"/>
                                  <w:color w:val="6B6B6B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x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0" name="Rechteck 310"/>
                        <wps:cNvSpPr/>
                        <wps:spPr>
                          <a:xfrm>
                            <a:off x="796126" y="602683"/>
                            <a:ext cx="405245" cy="280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0BF3" w:rsidRDefault="00B90BF3" w:rsidP="00B90BF3">
                              <w:pPr>
                                <w:pStyle w:val="StandardWeb"/>
                                <w:jc w:val="center"/>
                              </w:pPr>
                              <w:r w:rsidRPr="00B90BF3">
                                <w:rPr>
                                  <w:rFonts w:ascii="Aharoni" w:cs="Aharoni" w:hint="cs"/>
                                  <w:color w:val="929292" w:themeColor="text1" w:themeTint="D9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x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" o:spid="_x0000_s1031" style="position:absolute;left:0;text-align:left;margin-left:68.9pt;margin-top:1.05pt;width:120.1pt;height:30.3pt;z-index:251712512;mso-position-horizontal:right;mso-position-horizontal-relative:margin;mso-width-relative:margin;mso-height-relative:margin" coordsize="82980,20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">
                <v:shape id="Grafik 308" o:spid="_x0000_s1032" type="#_x0000_t75" alt="6Anriss19.JPG" style="position:absolute;width:82980;height:20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atw/DAAAA3AAAAA8AAABkcnMvZG93bnJldi54bWxET11rwjAUfR/4H8IV9jI0mYMp1Sg6lAkD&#10;wVp8vjbXtrS5KU2m3X69eRjs8XC+F6veNuJGna8ca3gdKxDEuTMVFxqy0240A+EDssHGMWn4IQ+r&#10;5eBpgYlxdz7SLQ2FiCHsE9RQhtAmUvq8JIt+7FriyF1dZzFE2BXSdHiP4baRE6XepcWKY0OJLX2U&#10;lNfpt9Wwa+vseDlcvz5/N9P0/HLZ1pnKtH4e9us5iEB9+Bf/ufdGw5uKa+OZe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q3D8MAAADcAAAADwAAAAAAAAAAAAAAAACf&#10;AgAAZHJzL2Rvd25yZXYueG1sUEsFBgAAAAAEAAQA9wAAAI8DAAAAAA==&#10;">
                  <v:imagedata r:id="rId27" o:title="6Anriss19" croptop="27432f" cropbottom="15986f"/>
                </v:shape>
                <v:rect id="Rechteck 309" o:spid="_x0000_s1033" style="position:absolute;left:65942;top:4624;width:4052;height:2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oxcYA&#10;AADcAAAADwAAAGRycy9kb3ducmV2LnhtbESPW0sDMRSE3wv9D+EUfClu1ktF102LCgWpL7aKz4fN&#10;cbO4OVmT7EV/vSkIfRxm5hum3Ey2FQP50DhWcJHlIIgrpxuuFby/bc9vQYSIrLF1TAp+KMBmPZ+V&#10;WGg38p6GQ6xFgnAoUIGJsSukDJUhiyFzHXHyPp23GJP0tdQexwS3rbzM8xtpseG0YLCjJ0PV16G3&#10;Cgj1q+6vV7vl7/fWN+ZjehmXj0qdLaaHexCRpngK/7eftYKr/A6O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koxcYAAADcAAAADwAAAAAAAAAAAAAAAACYAgAAZHJz&#10;L2Rvd25yZXYueG1sUEsFBgAAAAAEAAQA9QAAAIsDAAAAAA==&#10;" fillcolor="#9c9c9c [3052]" stroked="f" strokeweight="2pt">
                  <v:textbox>
                    <w:txbxContent>
                      <w:p w:rsidR="00B90BF3" w:rsidRDefault="00B90BF3" w:rsidP="00B90BF3">
                        <w:pPr>
                          <w:pStyle w:val="StandardWeb"/>
                          <w:jc w:val="center"/>
                        </w:pPr>
                        <w:r w:rsidRPr="00B90BF3">
                          <w:rPr>
                            <w:rFonts w:ascii="Aharoni" w:cs="Aharoni" w:hint="cs"/>
                            <w:color w:val="6B6B6B" w:themeColor="background1" w:themeShade="A6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x</w:t>
                        </w:r>
                      </w:p>
                    </w:txbxContent>
                  </v:textbox>
                </v:rect>
                <v:rect id="Rechteck 310" o:spid="_x0000_s1034" style="position:absolute;left:7961;top:6026;width:4052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KIsAA&#10;AADcAAAADwAAAGRycy9kb3ducmV2LnhtbERPTYvCMBC9C/sfwgh709RVd6UaRYQFDyLqLp6HZmyK&#10;zSQ00dZ/bw6Cx8f7Xqw6W4s7NaFyrGA0zEAQF05XXCr4//sdzECEiKyxdkwKHhRgtfzoLTDXruUj&#10;3U+xFCmEQ44KTIw+lzIUhiyGofPEibu4xmJMsCmlbrBN4baWX1n2LS1WnBoMetoYKq6nm1Vgz/5x&#10;iCbo9jqe+MM+262nPzOlPvvdeg4iUhff4pd7qxWMR2l+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vKIsAAAADcAAAADwAAAAAAAAAAAAAAAACYAgAAZHJzL2Rvd25y&#10;ZXYueG1sUEsFBgAAAAAEAAQA9QAAAIUDAAAAAA==&#10;" fillcolor="#525252 [1612]" stroked="f" strokeweight="2pt">
                  <v:textbox>
                    <w:txbxContent>
                      <w:p w:rsidR="00B90BF3" w:rsidRDefault="00B90BF3" w:rsidP="00B90BF3">
                        <w:pPr>
                          <w:pStyle w:val="StandardWeb"/>
                          <w:jc w:val="center"/>
                        </w:pPr>
                        <w:r w:rsidRPr="00B90BF3">
                          <w:rPr>
                            <w:rFonts w:ascii="Aharoni" w:cs="Aharoni" w:hint="cs"/>
                            <w:color w:val="929292" w:themeColor="text1" w:themeTint="D9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x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D66A09">
        <w:rPr>
          <w:lang w:eastAsia="en-US"/>
        </w:rPr>
        <w:t xml:space="preserve">b) Zeichne auch die beiden anderen Biegekanten </w:t>
      </w:r>
      <w:r w:rsidR="002E0BB9">
        <w:rPr>
          <w:lang w:eastAsia="en-US"/>
        </w:rPr>
        <w:t>am Anfang und am Ende des Blech</w:t>
      </w:r>
      <w:r w:rsidR="00D66A09">
        <w:rPr>
          <w:lang w:eastAsia="en-US"/>
        </w:rPr>
        <w:t xml:space="preserve">s </w:t>
      </w:r>
      <w:r w:rsidR="002E0BB9">
        <w:rPr>
          <w:lang w:eastAsia="en-US"/>
        </w:rPr>
        <w:t xml:space="preserve">für die Lappen </w:t>
      </w:r>
      <w:r w:rsidR="00D66A09">
        <w:rPr>
          <w:lang w:eastAsia="en-US"/>
        </w:rPr>
        <w:t xml:space="preserve">an. </w:t>
      </w:r>
      <w:r w:rsidR="002877FE">
        <w:rPr>
          <w:lang w:eastAsia="en-US"/>
        </w:rPr>
        <w:t>Beachte, dass das Blech 1</w:t>
      </w:r>
      <w:r w:rsidR="00D66A09">
        <w:rPr>
          <w:lang w:eastAsia="en-US"/>
        </w:rPr>
        <w:t>mm dick ist</w:t>
      </w:r>
      <w:r w:rsidR="00F24909">
        <w:rPr>
          <w:lang w:eastAsia="en-US"/>
        </w:rPr>
        <w:t xml:space="preserve"> (1b)</w:t>
      </w:r>
      <w:r w:rsidR="00D66A09">
        <w:rPr>
          <w:lang w:eastAsia="en-US"/>
        </w:rPr>
        <w:t>.</w:t>
      </w:r>
    </w:p>
    <w:p w:rsidR="00D66A09" w:rsidRDefault="00D66A09" w:rsidP="001F13A6">
      <w:pPr>
        <w:jc w:val="both"/>
        <w:rPr>
          <w:lang w:eastAsia="en-US"/>
        </w:rPr>
      </w:pPr>
      <w:r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7E316389" wp14:editId="47C47DB3">
            <wp:simplePos x="0" y="0"/>
            <wp:positionH relativeFrom="column">
              <wp:posOffset>4347845</wp:posOffset>
            </wp:positionH>
            <wp:positionV relativeFrom="paragraph">
              <wp:posOffset>182245</wp:posOffset>
            </wp:positionV>
            <wp:extent cx="149352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214" y="21438"/>
                <wp:lineTo x="21214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A09" w:rsidRPr="00D66A09" w:rsidRDefault="00D66A09" w:rsidP="001F13A6">
      <w:pPr>
        <w:jc w:val="both"/>
        <w:rPr>
          <w:b/>
          <w:lang w:eastAsia="en-US"/>
        </w:rPr>
      </w:pPr>
      <w:r w:rsidRPr="00D66A09">
        <w:rPr>
          <w:b/>
          <w:lang w:eastAsia="en-US"/>
        </w:rPr>
        <w:t xml:space="preserve">2. Biegen des </w:t>
      </w:r>
      <w:r w:rsidR="00F33116">
        <w:rPr>
          <w:b/>
          <w:lang w:eastAsia="en-US"/>
        </w:rPr>
        <w:t>Halbkreises</w:t>
      </w:r>
    </w:p>
    <w:p w:rsidR="00D66A09" w:rsidRDefault="00D66A09" w:rsidP="001F13A6">
      <w:pPr>
        <w:jc w:val="both"/>
        <w:rPr>
          <w:lang w:eastAsia="en-US"/>
        </w:rPr>
      </w:pPr>
      <w:r>
        <w:rPr>
          <w:lang w:eastAsia="en-US"/>
        </w:rPr>
        <w:t>a) Spanne das Blech zum Biegen ein</w:t>
      </w:r>
      <w:r w:rsidR="00F24909">
        <w:rPr>
          <w:lang w:eastAsia="en-US"/>
        </w:rPr>
        <w:t xml:space="preserve"> (2a)</w:t>
      </w:r>
      <w:r>
        <w:rPr>
          <w:lang w:eastAsia="en-US"/>
        </w:rPr>
        <w:t xml:space="preserve">. Dabei sollen sowohl die Markierung in der Mitte des Blechs als auch </w:t>
      </w:r>
      <w:r w:rsidR="00BA2C0F">
        <w:rPr>
          <w:lang w:eastAsia="en-US"/>
        </w:rPr>
        <w:t>in der Mitte des Biegezylinder</w:t>
      </w:r>
      <w:r>
        <w:rPr>
          <w:lang w:eastAsia="en-US"/>
        </w:rPr>
        <w:t>s bündig sein mit der Kante des Schraubstocks und zwar entlang der ganzen Breite des Blechs!</w:t>
      </w:r>
    </w:p>
    <w:p w:rsidR="00D66A09" w:rsidRDefault="00D66A09" w:rsidP="001F13A6">
      <w:pPr>
        <w:jc w:val="both"/>
        <w:rPr>
          <w:lang w:eastAsia="en-US"/>
        </w:rPr>
      </w:pPr>
    </w:p>
    <w:p w:rsidR="00D66A09" w:rsidRDefault="00054D40" w:rsidP="001F13A6">
      <w:pPr>
        <w:jc w:val="both"/>
        <w:rPr>
          <w:lang w:eastAsia="en-US"/>
        </w:rPr>
      </w:pPr>
      <w:r w:rsidRPr="004B41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170A54" wp14:editId="06F40B3E">
                <wp:simplePos x="0" y="0"/>
                <wp:positionH relativeFrom="column">
                  <wp:posOffset>5641340</wp:posOffset>
                </wp:positionH>
                <wp:positionV relativeFrom="paragraph">
                  <wp:posOffset>247460</wp:posOffset>
                </wp:positionV>
                <wp:extent cx="342900" cy="197485"/>
                <wp:effectExtent l="0" t="0" r="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44.2pt;margin-top:19.5pt;width:27pt;height:15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ecDgIAAPo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66A09">
        <w:rPr>
          <w:lang w:eastAsia="en-US"/>
        </w:rPr>
        <w:t>b) Schlage kräftig in der Nähe der Biegung bis zu einem rechten Winkel</w:t>
      </w:r>
      <w:r w:rsidR="00F24909">
        <w:rPr>
          <w:lang w:eastAsia="en-US"/>
        </w:rPr>
        <w:t xml:space="preserve"> (2b und 2c)</w:t>
      </w:r>
      <w:r w:rsidR="00D66A09">
        <w:rPr>
          <w:lang w:eastAsia="en-US"/>
        </w:rPr>
        <w:t>.</w:t>
      </w:r>
      <w:r w:rsidRPr="00054D40">
        <w:rPr>
          <w:noProof/>
          <w:lang w:eastAsia="en-US"/>
        </w:rPr>
        <w:t xml:space="preserve"> </w:t>
      </w:r>
    </w:p>
    <w:p w:rsidR="00D66A09" w:rsidRDefault="00054D40" w:rsidP="001F13A6">
      <w:pPr>
        <w:jc w:val="both"/>
        <w:rPr>
          <w:lang w:eastAsia="en-US"/>
        </w:rPr>
      </w:pPr>
      <w:r w:rsidRPr="004B41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BB18EC" wp14:editId="59B7E130">
                <wp:simplePos x="0" y="0"/>
                <wp:positionH relativeFrom="column">
                  <wp:posOffset>5609590</wp:posOffset>
                </wp:positionH>
                <wp:positionV relativeFrom="paragraph">
                  <wp:posOffset>1165670</wp:posOffset>
                </wp:positionV>
                <wp:extent cx="342900" cy="197485"/>
                <wp:effectExtent l="0" t="0" r="0" b="0"/>
                <wp:wrapNone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41.7pt;margin-top:91.8pt;width:27pt;height:1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4B41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8A49EB" wp14:editId="72429E60">
                <wp:simplePos x="0" y="0"/>
                <wp:positionH relativeFrom="column">
                  <wp:posOffset>4179570</wp:posOffset>
                </wp:positionH>
                <wp:positionV relativeFrom="paragraph">
                  <wp:posOffset>1145095</wp:posOffset>
                </wp:positionV>
                <wp:extent cx="342900" cy="197485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29.1pt;margin-top:90.15pt;width:27pt;height:15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4B41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043E1C" wp14:editId="5ACF7CF4">
                <wp:simplePos x="0" y="0"/>
                <wp:positionH relativeFrom="column">
                  <wp:posOffset>2673985</wp:posOffset>
                </wp:positionH>
                <wp:positionV relativeFrom="paragraph">
                  <wp:posOffset>1147445</wp:posOffset>
                </wp:positionV>
                <wp:extent cx="342900" cy="19748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0.55pt;margin-top:90.35pt;width:27pt;height:1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B41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0A73FE" wp14:editId="2410C5CB">
                <wp:simplePos x="0" y="0"/>
                <wp:positionH relativeFrom="column">
                  <wp:posOffset>1176465</wp:posOffset>
                </wp:positionH>
                <wp:positionV relativeFrom="paragraph">
                  <wp:posOffset>1146810</wp:posOffset>
                </wp:positionV>
                <wp:extent cx="342900" cy="197485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92.65pt;margin-top:90.3pt;width:27pt;height:15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03E1A"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770783F3" wp14:editId="765DF27E">
            <wp:simplePos x="0" y="0"/>
            <wp:positionH relativeFrom="column">
              <wp:posOffset>4465320</wp:posOffset>
            </wp:positionH>
            <wp:positionV relativeFrom="paragraph">
              <wp:posOffset>177165</wp:posOffset>
            </wp:positionV>
            <wp:extent cx="1391920" cy="1041400"/>
            <wp:effectExtent l="0" t="0" r="0" b="6350"/>
            <wp:wrapSquare wrapText="bothSides"/>
            <wp:docPr id="288" name="Grafik 20" descr="13Biege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 descr="13Biegen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1A"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 wp14:anchorId="0D2CB74D" wp14:editId="0780AB44">
            <wp:simplePos x="0" y="0"/>
            <wp:positionH relativeFrom="column">
              <wp:posOffset>3017520</wp:posOffset>
            </wp:positionH>
            <wp:positionV relativeFrom="paragraph">
              <wp:posOffset>177165</wp:posOffset>
            </wp:positionV>
            <wp:extent cx="1371600" cy="1030605"/>
            <wp:effectExtent l="0" t="0" r="0" b="0"/>
            <wp:wrapSquare wrapText="bothSides"/>
            <wp:docPr id="31" name="Grafik 17" descr="11Aufspannun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 descr="11Aufspannung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1A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6E36FC35" wp14:editId="4E767969">
            <wp:simplePos x="0" y="0"/>
            <wp:positionH relativeFrom="column">
              <wp:posOffset>1512570</wp:posOffset>
            </wp:positionH>
            <wp:positionV relativeFrom="paragraph">
              <wp:posOffset>164465</wp:posOffset>
            </wp:positionV>
            <wp:extent cx="1389380" cy="1043940"/>
            <wp:effectExtent l="0" t="0" r="1270" b="381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1A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321C8A3C" wp14:editId="0BEFF884">
            <wp:simplePos x="0" y="0"/>
            <wp:positionH relativeFrom="column">
              <wp:posOffset>-11430</wp:posOffset>
            </wp:positionH>
            <wp:positionV relativeFrom="paragraph">
              <wp:posOffset>151130</wp:posOffset>
            </wp:positionV>
            <wp:extent cx="1384300" cy="1038225"/>
            <wp:effectExtent l="0" t="0" r="6350" b="9525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1A"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101D95D4" wp14:editId="5A09B07E">
            <wp:simplePos x="0" y="0"/>
            <wp:positionH relativeFrom="column">
              <wp:posOffset>19050</wp:posOffset>
            </wp:positionH>
            <wp:positionV relativeFrom="paragraph">
              <wp:posOffset>151765</wp:posOffset>
            </wp:positionV>
            <wp:extent cx="1403350" cy="1052830"/>
            <wp:effectExtent l="0" t="0" r="6350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A09" w:rsidRDefault="00D66A09" w:rsidP="001F13A6">
      <w:pPr>
        <w:jc w:val="both"/>
        <w:rPr>
          <w:lang w:eastAsia="en-US"/>
        </w:rPr>
      </w:pPr>
      <w:r>
        <w:rPr>
          <w:lang w:eastAsia="en-US"/>
        </w:rPr>
        <w:t xml:space="preserve">c) Drehe nun das Blech um, so dass die </w:t>
      </w:r>
      <w:proofErr w:type="spellStart"/>
      <w:r>
        <w:rPr>
          <w:lang w:eastAsia="en-US"/>
        </w:rPr>
        <w:t>ungebogene</w:t>
      </w:r>
      <w:proofErr w:type="spellEnd"/>
      <w:r>
        <w:rPr>
          <w:lang w:eastAsia="en-US"/>
        </w:rPr>
        <w:t xml:space="preserve"> Seite nach oben steht</w:t>
      </w:r>
      <w:r w:rsidR="00C859B3">
        <w:rPr>
          <w:lang w:eastAsia="en-US"/>
        </w:rPr>
        <w:t xml:space="preserve"> (2d)</w:t>
      </w:r>
      <w:r>
        <w:rPr>
          <w:lang w:eastAsia="en-US"/>
        </w:rPr>
        <w:t xml:space="preserve">. Achte darauf, dass alle Markierungen wieder so sind wie zuvor und biege nun die zweite Seite, indem du wie zuvor mit dem Hammer draufschlägst. Du solltest jetzt einen </w:t>
      </w:r>
      <w:r w:rsidR="00F33116">
        <w:rPr>
          <w:lang w:eastAsia="en-US"/>
        </w:rPr>
        <w:t>Halbkreis</w:t>
      </w:r>
      <w:r w:rsidR="00A03E1A">
        <w:rPr>
          <w:lang w:eastAsia="en-US"/>
        </w:rPr>
        <w:t xml:space="preserve"> </w:t>
      </w:r>
      <w:r>
        <w:rPr>
          <w:lang w:eastAsia="en-US"/>
        </w:rPr>
        <w:t>haben</w:t>
      </w:r>
      <w:r w:rsidR="00C859B3">
        <w:rPr>
          <w:lang w:eastAsia="en-US"/>
        </w:rPr>
        <w:t xml:space="preserve"> (2e)</w:t>
      </w:r>
      <w:r>
        <w:rPr>
          <w:lang w:eastAsia="en-US"/>
        </w:rPr>
        <w:t xml:space="preserve">. </w:t>
      </w:r>
    </w:p>
    <w:p w:rsidR="00D66A09" w:rsidRDefault="00470C6F" w:rsidP="001F13A6">
      <w:pPr>
        <w:jc w:val="both"/>
        <w:rPr>
          <w:noProof/>
          <w:lang w:eastAsia="de-DE"/>
        </w:rPr>
      </w:pPr>
      <w:r w:rsidRPr="00D66A09">
        <w:rPr>
          <w:b/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278114BA" wp14:editId="1E04F9E4">
            <wp:simplePos x="0" y="0"/>
            <wp:positionH relativeFrom="column">
              <wp:posOffset>4418330</wp:posOffset>
            </wp:positionH>
            <wp:positionV relativeFrom="paragraph">
              <wp:posOffset>187325</wp:posOffset>
            </wp:positionV>
            <wp:extent cx="14287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12" y="21409"/>
                <wp:lineTo x="21312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A09" w:rsidRPr="00D66A09" w:rsidRDefault="00D66A09" w:rsidP="001F13A6">
      <w:pPr>
        <w:jc w:val="both"/>
        <w:rPr>
          <w:b/>
          <w:lang w:eastAsia="en-US"/>
        </w:rPr>
      </w:pPr>
      <w:r w:rsidRPr="00D66A09">
        <w:rPr>
          <w:b/>
          <w:lang w:eastAsia="en-US"/>
        </w:rPr>
        <w:t>3. Biegen der Lappen</w:t>
      </w:r>
    </w:p>
    <w:p w:rsidR="00D66A09" w:rsidRDefault="00D66A09" w:rsidP="001F13A6">
      <w:pPr>
        <w:jc w:val="both"/>
        <w:rPr>
          <w:lang w:eastAsia="en-US"/>
        </w:rPr>
      </w:pPr>
      <w:r>
        <w:rPr>
          <w:lang w:eastAsia="en-US"/>
        </w:rPr>
        <w:t>a) Spanne das Blech zum Biegen des ersten Lappens ein.</w:t>
      </w:r>
    </w:p>
    <w:p w:rsidR="00D66A09" w:rsidRDefault="00D66A09" w:rsidP="001F13A6">
      <w:pPr>
        <w:jc w:val="both"/>
        <w:rPr>
          <w:lang w:eastAsia="en-US"/>
        </w:rPr>
      </w:pPr>
      <w:r>
        <w:rPr>
          <w:lang w:eastAsia="en-US"/>
        </w:rPr>
        <w:t>Dabei sollte die Markierung bündig sein mit dem quaderförmigen Biegeklotz und der Kante des Schraubstocks. Wie du auf dem Bild siehst, be</w:t>
      </w:r>
      <w:r w:rsidR="007E6BF9">
        <w:rPr>
          <w:lang w:eastAsia="en-US"/>
        </w:rPr>
        <w:t>nötigst du dafür auch den Biegezylinder</w:t>
      </w:r>
      <w:r w:rsidR="00C859B3">
        <w:rPr>
          <w:lang w:eastAsia="en-US"/>
        </w:rPr>
        <w:t xml:space="preserve"> (3a)</w:t>
      </w:r>
      <w:r>
        <w:rPr>
          <w:lang w:eastAsia="en-US"/>
        </w:rPr>
        <w:t xml:space="preserve">. </w:t>
      </w:r>
    </w:p>
    <w:p w:rsidR="00D66A09" w:rsidRDefault="00691196" w:rsidP="001F13A6">
      <w:pPr>
        <w:jc w:val="both"/>
        <w:rPr>
          <w:lang w:eastAsia="en-US"/>
        </w:rPr>
      </w:pPr>
      <w:r w:rsidRPr="004B41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66B0F8" wp14:editId="2C9FCD32">
                <wp:simplePos x="0" y="0"/>
                <wp:positionH relativeFrom="column">
                  <wp:posOffset>5624195</wp:posOffset>
                </wp:positionH>
                <wp:positionV relativeFrom="paragraph">
                  <wp:posOffset>85535</wp:posOffset>
                </wp:positionV>
                <wp:extent cx="342900" cy="197485"/>
                <wp:effectExtent l="0" t="0" r="0" b="0"/>
                <wp:wrapNone/>
                <wp:docPr id="2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196" w:rsidRPr="004B4183" w:rsidRDefault="00691196" w:rsidP="006911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42.85pt;margin-top:6.75pt;width:27pt;height:15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" filled="f" stroked="f">
                <v:textbox>
                  <w:txbxContent>
                    <w:p w:rsidR="00691196" w:rsidRPr="004B4183" w:rsidRDefault="00691196" w:rsidP="0069119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</w:p>
    <w:p w:rsidR="00D66A09" w:rsidRDefault="006A3B9A" w:rsidP="001F13A6">
      <w:pPr>
        <w:jc w:val="both"/>
        <w:rPr>
          <w:lang w:eastAsia="en-US"/>
        </w:rPr>
      </w:pPr>
      <w:r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77A5D94F" wp14:editId="308E96D9">
            <wp:simplePos x="0" y="0"/>
            <wp:positionH relativeFrom="column">
              <wp:posOffset>4420870</wp:posOffset>
            </wp:positionH>
            <wp:positionV relativeFrom="paragraph">
              <wp:posOffset>54610</wp:posOffset>
            </wp:positionV>
            <wp:extent cx="1422400" cy="1068705"/>
            <wp:effectExtent l="0" t="0" r="6350" b="0"/>
            <wp:wrapSquare wrapText="bothSides"/>
            <wp:docPr id="289" name="Grafik 25" descr="19Aufspannun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5" descr="19Aufspannung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09">
        <w:rPr>
          <w:lang w:eastAsia="en-US"/>
        </w:rPr>
        <w:t xml:space="preserve">b) Drehe das Blech um und biege den zweiten Lappen so wie du es </w:t>
      </w:r>
      <w:r w:rsidR="00D66A09">
        <w:rPr>
          <w:lang w:eastAsia="en-US"/>
        </w:rPr>
        <w:br/>
        <w:t>beim ersten gemacht hast</w:t>
      </w:r>
      <w:r w:rsidR="00C859B3">
        <w:rPr>
          <w:lang w:eastAsia="en-US"/>
        </w:rPr>
        <w:t xml:space="preserve"> (3b)</w:t>
      </w:r>
      <w:r w:rsidR="00D66A09">
        <w:rPr>
          <w:lang w:eastAsia="en-US"/>
        </w:rPr>
        <w:t xml:space="preserve">. </w:t>
      </w:r>
    </w:p>
    <w:p w:rsidR="00D66A09" w:rsidRDefault="00D66A09" w:rsidP="001F13A6">
      <w:pPr>
        <w:jc w:val="both"/>
        <w:rPr>
          <w:lang w:eastAsia="en-US"/>
        </w:rPr>
      </w:pPr>
    </w:p>
    <w:p w:rsidR="00D66A09" w:rsidRDefault="00D66A09" w:rsidP="001F13A6">
      <w:pPr>
        <w:jc w:val="both"/>
        <w:rPr>
          <w:rFonts w:ascii="Comic Sans MS" w:hAnsi="Comic Sans MS"/>
          <w:sz w:val="20"/>
          <w:szCs w:val="20"/>
          <w:lang w:eastAsia="en-US"/>
        </w:rPr>
      </w:pPr>
      <w:r>
        <w:rPr>
          <w:lang w:eastAsia="en-US"/>
        </w:rPr>
        <w:t>Herzlichen Glückwunsch, deine Rohrschelle ist fertig!</w:t>
      </w:r>
      <w:r w:rsidR="00691196" w:rsidRPr="00691196">
        <w:rPr>
          <w:noProof/>
          <w:lang w:eastAsia="en-US"/>
        </w:rPr>
        <w:t xml:space="preserve"> </w:t>
      </w:r>
    </w:p>
    <w:p w:rsidR="00D66A09" w:rsidRDefault="005D1C2B" w:rsidP="001F13A6">
      <w:pPr>
        <w:jc w:val="both"/>
        <w:rPr>
          <w:lang w:eastAsia="en-US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05EB89A9" wp14:editId="380CCB6C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1445895" cy="1171575"/>
            <wp:effectExtent l="0" t="0" r="1905" b="9525"/>
            <wp:wrapTight wrapText="bothSides">
              <wp:wrapPolygon edited="0">
                <wp:start x="0" y="0"/>
                <wp:lineTo x="0" y="21424"/>
                <wp:lineTo x="21344" y="21424"/>
                <wp:lineTo x="21344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A09" w:rsidRDefault="001E56B5" w:rsidP="001F13A6">
      <w:pPr>
        <w:jc w:val="both"/>
        <w:rPr>
          <w:lang w:eastAsia="en-US"/>
        </w:rPr>
      </w:pPr>
      <w:r w:rsidRPr="004B41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2C6642" wp14:editId="575BA97F">
                <wp:simplePos x="0" y="0"/>
                <wp:positionH relativeFrom="column">
                  <wp:posOffset>5621465</wp:posOffset>
                </wp:positionH>
                <wp:positionV relativeFrom="paragraph">
                  <wp:posOffset>143510</wp:posOffset>
                </wp:positionV>
                <wp:extent cx="342900" cy="197485"/>
                <wp:effectExtent l="0" t="0" r="0" b="0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196" w:rsidRPr="004B4183" w:rsidRDefault="001E56B5" w:rsidP="006911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42.65pt;margin-top:11.3pt;width:27pt;height:15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" filled="f" stroked="f">
                <v:textbox>
                  <w:txbxContent>
                    <w:p w:rsidR="00691196" w:rsidRPr="004B4183" w:rsidRDefault="001E56B5" w:rsidP="0069119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</w:p>
    <w:p w:rsidR="00D66A09" w:rsidRDefault="005D1C2B" w:rsidP="001F13A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E40623" wp14:editId="7DCC3099">
                <wp:simplePos x="0" y="0"/>
                <wp:positionH relativeFrom="column">
                  <wp:posOffset>5064125</wp:posOffset>
                </wp:positionH>
                <wp:positionV relativeFrom="paragraph">
                  <wp:posOffset>24765</wp:posOffset>
                </wp:positionV>
                <wp:extent cx="1054100" cy="336550"/>
                <wp:effectExtent l="0" t="0" r="0" b="635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8BD" w:rsidRPr="00B418BD" w:rsidRDefault="00B418BD" w:rsidP="00B418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418BD">
                              <w:rPr>
                                <w:sz w:val="16"/>
                                <w:szCs w:val="16"/>
                              </w:rPr>
                              <w:t xml:space="preserve">Fotos: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SSS Siedle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8.75pt;margin-top:1.95pt;width:83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" stroked="f">
                <v:textbox>
                  <w:txbxContent>
                    <w:p w:rsidR="00B418BD" w:rsidRPr="00B418BD" w:rsidRDefault="00B418BD" w:rsidP="00B418BD">
                      <w:pPr>
                        <w:rPr>
                          <w:sz w:val="16"/>
                          <w:szCs w:val="16"/>
                        </w:rPr>
                      </w:pPr>
                      <w:r w:rsidRPr="00B418BD">
                        <w:rPr>
                          <w:sz w:val="16"/>
                          <w:szCs w:val="16"/>
                        </w:rPr>
                        <w:t xml:space="preserve">Fotos: </w:t>
                      </w:r>
                      <w:r>
                        <w:rPr>
                          <w:sz w:val="16"/>
                          <w:szCs w:val="16"/>
                        </w:rPr>
                        <w:t>SSS Siedle</w:t>
                      </w:r>
                    </w:p>
                  </w:txbxContent>
                </v:textbox>
              </v:shape>
            </w:pict>
          </mc:Fallback>
        </mc:AlternateContent>
      </w:r>
    </w:p>
    <w:p w:rsidR="00D66A09" w:rsidRDefault="00D66A09" w:rsidP="001F13A6">
      <w:pPr>
        <w:jc w:val="both"/>
      </w:pPr>
    </w:p>
    <w:p w:rsidR="00940C93" w:rsidRDefault="00940C93" w:rsidP="001F13A6">
      <w:pPr>
        <w:jc w:val="both"/>
      </w:pPr>
    </w:p>
    <w:sectPr w:rsidR="00940C93" w:rsidSect="0025357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701" w:right="1247" w:bottom="1418" w:left="1418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A3E" w:rsidRDefault="00F31A3E" w:rsidP="00180801">
      <w:r>
        <w:separator/>
      </w:r>
    </w:p>
  </w:endnote>
  <w:endnote w:type="continuationSeparator" w:id="0">
    <w:p w:rsidR="00F31A3E" w:rsidRDefault="00F31A3E" w:rsidP="0018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tAmstSB-Italic">
    <w:altName w:val="Arabic Typesetting"/>
    <w:charset w:val="00"/>
    <w:family w:val="script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1E6" w:rsidRDefault="00FC11E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479" w:rsidRPr="00723776" w:rsidRDefault="00662FC6" w:rsidP="00662FC6">
    <w:pPr>
      <w:tabs>
        <w:tab w:val="right" w:pos="9072"/>
      </w:tabs>
      <w:rPr>
        <w:sz w:val="22"/>
        <w:szCs w:val="22"/>
      </w:rPr>
    </w:pPr>
    <w:r>
      <w:rPr>
        <w:sz w:val="22"/>
        <w:szCs w:val="22"/>
      </w:rPr>
      <w:fldChar w:fldCharType="begin"/>
    </w:r>
    <w:r w:rsidRPr="00723776">
      <w:rPr>
        <w:sz w:val="22"/>
        <w:szCs w:val="22"/>
      </w:rPr>
      <w:instrText xml:space="preserve"> STYLEREF  "Überschrift 1;title - task"  \* MERGEFORMAT </w:instrText>
    </w:r>
    <w:r>
      <w:rPr>
        <w:sz w:val="22"/>
        <w:szCs w:val="22"/>
      </w:rPr>
      <w:fldChar w:fldCharType="separate"/>
    </w:r>
    <w:r w:rsidR="007565E0">
      <w:rPr>
        <w:noProof/>
        <w:sz w:val="22"/>
        <w:szCs w:val="22"/>
      </w:rPr>
      <w:t>Herstellung einer Rohrschelle</w:t>
    </w:r>
    <w:r>
      <w:rPr>
        <w:sz w:val="22"/>
        <w:szCs w:val="22"/>
      </w:rPr>
      <w:fldChar w:fldCharType="end"/>
    </w:r>
    <w:r w:rsidRPr="00723776">
      <w:rPr>
        <w:sz w:val="22"/>
        <w:szCs w:val="22"/>
      </w:rPr>
      <w:t xml:space="preserve">, cc </w:t>
    </w:r>
    <w:proofErr w:type="spellStart"/>
    <w:r w:rsidRPr="00723776">
      <w:rPr>
        <w:sz w:val="22"/>
        <w:szCs w:val="22"/>
      </w:rPr>
      <w:t>by-sa</w:t>
    </w:r>
    <w:proofErr w:type="spellEnd"/>
    <w:r w:rsidRPr="00723776">
      <w:rPr>
        <w:sz w:val="22"/>
        <w:szCs w:val="22"/>
      </w:rPr>
      <w:t xml:space="preserve"> </w:t>
    </w:r>
    <w:proofErr w:type="spellStart"/>
    <w:r w:rsidRPr="00723776">
      <w:rPr>
        <w:sz w:val="22"/>
        <w:szCs w:val="22"/>
      </w:rPr>
      <w:t>mascil</w:t>
    </w:r>
    <w:proofErr w:type="spellEnd"/>
    <w:r w:rsidRPr="00723776">
      <w:rPr>
        <w:sz w:val="22"/>
        <w:szCs w:val="22"/>
      </w:rPr>
      <w:t xml:space="preserve"> 2014</w:t>
    </w:r>
    <w:r w:rsidRPr="00723776">
      <w:rPr>
        <w:sz w:val="22"/>
        <w:szCs w:val="22"/>
      </w:rPr>
      <w:tab/>
      <w:t xml:space="preserve">Seite </w:t>
    </w:r>
    <w:r w:rsidR="0099786E">
      <w:rPr>
        <w:sz w:val="22"/>
        <w:szCs w:val="22"/>
        <w:lang w:val="en-GB"/>
      </w:rPr>
      <w:fldChar w:fldCharType="begin"/>
    </w:r>
    <w:r w:rsidR="0099786E" w:rsidRPr="00723776">
      <w:rPr>
        <w:sz w:val="22"/>
        <w:szCs w:val="22"/>
      </w:rPr>
      <w:instrText xml:space="preserve"> PAGE  \* Arabic  \* MERGEFORMAT </w:instrText>
    </w:r>
    <w:r w:rsidR="0099786E">
      <w:rPr>
        <w:sz w:val="22"/>
        <w:szCs w:val="22"/>
        <w:lang w:val="en-GB"/>
      </w:rPr>
      <w:fldChar w:fldCharType="separate"/>
    </w:r>
    <w:r w:rsidR="007565E0">
      <w:rPr>
        <w:noProof/>
        <w:sz w:val="22"/>
        <w:szCs w:val="22"/>
      </w:rPr>
      <w:t>2</w:t>
    </w:r>
    <w:r w:rsidR="0099786E">
      <w:rPr>
        <w:sz w:val="22"/>
        <w:szCs w:val="22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0AB" w:rsidRDefault="005709F9">
    <w:pPr>
      <w:pStyle w:val="Fuzeile"/>
    </w:pPr>
    <w:r w:rsidRPr="005F70A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0C811F" wp14:editId="1AC236A4">
              <wp:simplePos x="0" y="0"/>
              <wp:positionH relativeFrom="column">
                <wp:posOffset>-52705</wp:posOffset>
              </wp:positionH>
              <wp:positionV relativeFrom="paragraph">
                <wp:posOffset>-273685</wp:posOffset>
              </wp:positionV>
              <wp:extent cx="2571750" cy="1320165"/>
              <wp:effectExtent l="0" t="0" r="0" b="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750" cy="1320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F70AB" w:rsidRPr="007A2208" w:rsidRDefault="00A36F94" w:rsidP="005F70AB">
                          <w:pPr>
                            <w:pStyle w:val="textfooter"/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</w:pP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cc b</w:t>
                          </w:r>
                          <w:r w:rsidR="005F70AB"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y-</w:t>
                          </w:r>
                          <w:proofErr w:type="spellStart"/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sa</w:t>
                          </w:r>
                          <w:proofErr w:type="spellEnd"/>
                          <w:r w:rsidR="005F70AB"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mascil</w:t>
                          </w:r>
                          <w:proofErr w:type="spellEnd"/>
                          <w:r w:rsidR="00C57BF1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2014</w:t>
                          </w:r>
                        </w:p>
                        <w:p w:rsidR="005F70AB" w:rsidRPr="007A2208" w:rsidRDefault="005F70AB" w:rsidP="005F70AB">
                          <w:pPr>
                            <w:pStyle w:val="Kopfzeile"/>
                            <w:rPr>
                              <w:i/>
                              <w:sz w:val="8"/>
                              <w:szCs w:val="8"/>
                              <w:lang w:val="en-GB"/>
                            </w:rPr>
                          </w:pPr>
                        </w:p>
                        <w:p w:rsidR="005F70AB" w:rsidRPr="007A2208" w:rsidRDefault="005F70AB" w:rsidP="005F70AB">
                          <w:pPr>
                            <w:pStyle w:val="Kopfzeile"/>
                            <w:rPr>
                              <w:i/>
                              <w:color w:val="7F7F7F" w:themeColor="accent4"/>
                              <w:sz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7F7F7F" w:themeColor="accent4"/>
                              <w:sz w:val="18"/>
                              <w:lang w:val="en-GB"/>
                            </w:rPr>
                            <w:t>Autor</w:t>
                          </w:r>
                          <w:proofErr w:type="spellEnd"/>
                          <w:r w:rsidRPr="007A2208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 xml:space="preserve">: </w:t>
                          </w:r>
                          <w:proofErr w:type="spellStart"/>
                          <w:r w:rsidR="0054062F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mascil</w:t>
                          </w:r>
                          <w:proofErr w:type="spellEnd"/>
                          <w:r w:rsidR="0054062F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 xml:space="preserve"> team Freiburg, in cooperation with SSS </w:t>
                          </w:r>
                          <w:proofErr w:type="spellStart"/>
                          <w:r w:rsidR="0054062F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Siedle</w:t>
                          </w:r>
                          <w:proofErr w:type="spellEnd"/>
                          <w:r w:rsidR="0054062F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 xml:space="preserve"> </w:t>
                          </w:r>
                          <w:proofErr w:type="gramStart"/>
                          <w:r w:rsidR="0054062F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company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6" type="#_x0000_t202" style="position:absolute;margin-left:-4.15pt;margin-top:-21.55pt;width:202.5pt;height:103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" filled="f" stroked="f" strokeweight=".5pt">
              <v:textbox>
                <w:txbxContent>
                  <w:p w:rsidR="005F70AB" w:rsidRPr="007A2208" w:rsidRDefault="00A36F94" w:rsidP="005F70AB">
                    <w:pPr>
                      <w:pStyle w:val="textfooter"/>
                      <w:rPr>
                        <w:rFonts w:ascii="Calibri" w:hAnsi="Calibri"/>
                        <w:i w:val="0"/>
                        <w:lang w:val="en-GB"/>
                      </w:rPr>
                    </w:pPr>
                    <w:r>
                      <w:rPr>
                        <w:rFonts w:ascii="Calibri" w:hAnsi="Calibri"/>
                        <w:i w:val="0"/>
                        <w:lang w:val="en-GB"/>
                      </w:rPr>
                      <w:t>cc b</w:t>
                    </w:r>
                    <w:r w:rsidR="005F70AB" w:rsidRPr="007A2208">
                      <w:rPr>
                        <w:rFonts w:ascii="Calibri" w:hAnsi="Calibri"/>
                        <w:i w:val="0"/>
                        <w:lang w:val="en-GB"/>
                      </w:rPr>
                      <w:t>y-</w:t>
                    </w:r>
                    <w:proofErr w:type="spellStart"/>
                    <w:r>
                      <w:rPr>
                        <w:rFonts w:ascii="Calibri" w:hAnsi="Calibri"/>
                        <w:i w:val="0"/>
                        <w:lang w:val="en-GB"/>
                      </w:rPr>
                      <w:t>sa</w:t>
                    </w:r>
                    <w:proofErr w:type="spellEnd"/>
                    <w:r w:rsidR="005F70AB" w:rsidRPr="007A2208">
                      <w:rPr>
                        <w:rFonts w:ascii="Calibri" w:hAnsi="Calibri"/>
                        <w:i w:val="0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i w:val="0"/>
                        <w:lang w:val="en-GB"/>
                      </w:rPr>
                      <w:t>mascil</w:t>
                    </w:r>
                    <w:proofErr w:type="spellEnd"/>
                    <w:r w:rsidR="00C57BF1">
                      <w:rPr>
                        <w:rFonts w:ascii="Calibri" w:hAnsi="Calibri"/>
                        <w:i w:val="0"/>
                        <w:lang w:val="en-GB"/>
                      </w:rPr>
                      <w:t xml:space="preserve"> 2014</w:t>
                    </w:r>
                  </w:p>
                  <w:p w:rsidR="005F70AB" w:rsidRPr="007A2208" w:rsidRDefault="005F70AB" w:rsidP="005F70AB">
                    <w:pPr>
                      <w:pStyle w:val="Kopfzeile"/>
                      <w:rPr>
                        <w:i/>
                        <w:sz w:val="8"/>
                        <w:szCs w:val="8"/>
                        <w:lang w:val="en-GB"/>
                      </w:rPr>
                    </w:pPr>
                  </w:p>
                  <w:p w:rsidR="005F70AB" w:rsidRPr="007A2208" w:rsidRDefault="005F70AB" w:rsidP="005F70AB">
                    <w:pPr>
                      <w:pStyle w:val="Kopfzeile"/>
                      <w:rPr>
                        <w:i/>
                        <w:color w:val="7F7F7F" w:themeColor="accent4"/>
                        <w:sz w:val="18"/>
                        <w:lang w:val="en-GB"/>
                      </w:rPr>
                    </w:pPr>
                    <w:proofErr w:type="spellStart"/>
                    <w:r>
                      <w:rPr>
                        <w:b/>
                        <w:color w:val="7F7F7F" w:themeColor="accent4"/>
                        <w:sz w:val="18"/>
                        <w:lang w:val="en-GB"/>
                      </w:rPr>
                      <w:t>Autor</w:t>
                    </w:r>
                    <w:proofErr w:type="spellEnd"/>
                    <w:r w:rsidRPr="007A2208">
                      <w:rPr>
                        <w:color w:val="7F7F7F" w:themeColor="accent4"/>
                        <w:sz w:val="18"/>
                        <w:lang w:val="en-GB"/>
                      </w:rPr>
                      <w:t xml:space="preserve">: </w:t>
                    </w:r>
                    <w:proofErr w:type="spellStart"/>
                    <w:r w:rsidR="0054062F">
                      <w:rPr>
                        <w:color w:val="7F7F7F" w:themeColor="accent4"/>
                        <w:sz w:val="18"/>
                        <w:lang w:val="en-GB"/>
                      </w:rPr>
                      <w:t>mascil</w:t>
                    </w:r>
                    <w:proofErr w:type="spellEnd"/>
                    <w:r w:rsidR="0054062F">
                      <w:rPr>
                        <w:color w:val="7F7F7F" w:themeColor="accent4"/>
                        <w:sz w:val="18"/>
                        <w:lang w:val="en-GB"/>
                      </w:rPr>
                      <w:t xml:space="preserve"> team Freiburg, in cooperation with SSS </w:t>
                    </w:r>
                    <w:proofErr w:type="spellStart"/>
                    <w:r w:rsidR="0054062F">
                      <w:rPr>
                        <w:color w:val="7F7F7F" w:themeColor="accent4"/>
                        <w:sz w:val="18"/>
                        <w:lang w:val="en-GB"/>
                      </w:rPr>
                      <w:t>Siedle</w:t>
                    </w:r>
                    <w:proofErr w:type="spellEnd"/>
                    <w:r w:rsidR="0054062F">
                      <w:rPr>
                        <w:color w:val="7F7F7F" w:themeColor="accent4"/>
                        <w:sz w:val="18"/>
                        <w:lang w:val="en-GB"/>
                      </w:rPr>
                      <w:t xml:space="preserve"> </w:t>
                    </w:r>
                    <w:proofErr w:type="gramStart"/>
                    <w:r w:rsidR="0054062F">
                      <w:rPr>
                        <w:color w:val="7F7F7F" w:themeColor="accent4"/>
                        <w:sz w:val="18"/>
                        <w:lang w:val="en-GB"/>
                      </w:rPr>
                      <w:t>company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824" behindDoc="0" locked="0" layoutInCell="1" allowOverlap="1" wp14:anchorId="4C3AF253" wp14:editId="0C6F3EA2">
          <wp:simplePos x="0" y="0"/>
          <wp:positionH relativeFrom="margin">
            <wp:posOffset>5286375</wp:posOffset>
          </wp:positionH>
          <wp:positionV relativeFrom="bottomMargin">
            <wp:posOffset>28575</wp:posOffset>
          </wp:positionV>
          <wp:extent cx="816610" cy="533400"/>
          <wp:effectExtent l="0" t="0" r="2540" b="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3596">
      <w:rPr>
        <w:noProof/>
        <w:sz w:val="16"/>
        <w:szCs w:val="16"/>
        <w:lang w:eastAsia="de-DE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2C29695" wp14:editId="1E17A1C8">
              <wp:simplePos x="0" y="0"/>
              <wp:positionH relativeFrom="margin">
                <wp:posOffset>2711450</wp:posOffset>
              </wp:positionH>
              <wp:positionV relativeFrom="paragraph">
                <wp:posOffset>-278130</wp:posOffset>
              </wp:positionV>
              <wp:extent cx="2562225" cy="638175"/>
              <wp:effectExtent l="0" t="0" r="9525" b="952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9F9" w:rsidRPr="00753596" w:rsidRDefault="005709F9" w:rsidP="005709F9">
                          <w:pPr>
                            <w:pStyle w:val="Fuzeile"/>
                            <w:jc w:val="right"/>
                            <w:rPr>
                              <w:lang w:val="en-US" w:eastAsia="en-US"/>
                            </w:rPr>
                          </w:pP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The </w:t>
                          </w:r>
                          <w:proofErr w:type="spellStart"/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mascil</w:t>
                          </w:r>
                          <w:proofErr w:type="spellEnd"/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project has received fu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nding from the European Union’s 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Seventh Framework </w:t>
                          </w:r>
                          <w:proofErr w:type="spellStart"/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Programme</w:t>
                          </w:r>
                          <w:proofErr w:type="spellEnd"/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for res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earch, technological development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and demonstration under grant agreement no 320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693</w:t>
                          </w:r>
                        </w:p>
                        <w:p w:rsidR="005709F9" w:rsidRPr="00753596" w:rsidRDefault="005709F9" w:rsidP="005709F9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7" type="#_x0000_t202" style="position:absolute;margin-left:213.5pt;margin-top:-21.9pt;width:201.75pt;height:50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" stroked="f">
              <v:textbox>
                <w:txbxContent>
                  <w:p w:rsidR="005709F9" w:rsidRPr="00753596" w:rsidRDefault="005709F9" w:rsidP="005709F9">
                    <w:pPr>
                      <w:pStyle w:val="Fuzeile"/>
                      <w:jc w:val="right"/>
                      <w:rPr>
                        <w:lang w:val="en-US" w:eastAsia="en-US"/>
                      </w:rPr>
                    </w:pPr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The </w:t>
                    </w:r>
                    <w:proofErr w:type="spellStart"/>
                    <w:r w:rsidRPr="005D792B">
                      <w:rPr>
                        <w:sz w:val="16"/>
                        <w:szCs w:val="16"/>
                        <w:lang w:val="en-US"/>
                      </w:rPr>
                      <w:t>mascil</w:t>
                    </w:r>
                    <w:proofErr w:type="spellEnd"/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 project has received fu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 xml:space="preserve">nding from the European Union’s 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Seventh Framework </w:t>
                    </w:r>
                    <w:proofErr w:type="spellStart"/>
                    <w:r w:rsidRPr="005D792B">
                      <w:rPr>
                        <w:sz w:val="16"/>
                        <w:szCs w:val="16"/>
                        <w:lang w:val="en-US"/>
                      </w:rPr>
                      <w:t>Programme</w:t>
                    </w:r>
                    <w:proofErr w:type="spellEnd"/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 for res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earch, technological development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 and demonstration under grant agreement no 320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 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693</w:t>
                    </w:r>
                  </w:p>
                  <w:p w:rsidR="005709F9" w:rsidRPr="00753596" w:rsidRDefault="005709F9" w:rsidP="005709F9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A3E" w:rsidRDefault="00F31A3E" w:rsidP="00180801">
      <w:r>
        <w:separator/>
      </w:r>
    </w:p>
  </w:footnote>
  <w:footnote w:type="continuationSeparator" w:id="0">
    <w:p w:rsidR="00F31A3E" w:rsidRDefault="00F31A3E" w:rsidP="00180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1E6" w:rsidRDefault="00FC11E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5E1" w:rsidRDefault="00493D44" w:rsidP="007F75E1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68992" behindDoc="0" locked="0" layoutInCell="1" allowOverlap="1" wp14:anchorId="40230921" wp14:editId="1B2218EC">
          <wp:simplePos x="0" y="0"/>
          <wp:positionH relativeFrom="margin">
            <wp:posOffset>4759325</wp:posOffset>
          </wp:positionH>
          <wp:positionV relativeFrom="paragraph">
            <wp:posOffset>-24575</wp:posOffset>
          </wp:positionV>
          <wp:extent cx="1108710" cy="565150"/>
          <wp:effectExtent l="0" t="0" r="0" b="635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71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65E0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28.2pt;margin-top:45.25pt;width:105pt;height:21.45pt;z-index:251666944;visibility:visible;mso-wrap-edited:f;mso-position-horizontal-relative:page;mso-position-vertical-relative:page" o:allowincell="f">
          <v:imagedata r:id="rId2" o:title=""/>
          <o:lock v:ext="edit" aspectratio="f"/>
          <w10:wrap type="topAndBottom" anchorx="page" anchory="page"/>
        </v:shape>
        <o:OLEObject Type="Embed" ProgID="Word.Picture.8" ShapeID="_x0000_s2051" DrawAspect="Content" ObjectID="_1477902453" r:id="rId3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0AB" w:rsidRDefault="007565E0" w:rsidP="00C57BF1">
    <w:pPr>
      <w:pStyle w:val="Kopfzeile"/>
      <w:jc w:val="right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27.9pt;margin-top:45pt;width:105pt;height:21.45pt;z-index:251662848;visibility:visible;mso-wrap-edited:f;mso-position-horizontal-relative:page;mso-position-vertical-relative:page" o:allowincell="f">
          <v:imagedata r:id="rId1" o:title=""/>
          <o:lock v:ext="edit" aspectratio="f"/>
          <w10:wrap type="topAndBottom" anchorx="page" anchory="page"/>
        </v:shape>
        <o:OLEObject Type="Embed" ProgID="Word.Picture.8" ShapeID="_x0000_s2049" DrawAspect="Content" ObjectID="_1477902454" r:id="rId2"/>
      </w:pict>
    </w:r>
    <w:r w:rsidR="00FC11E6">
      <w:rPr>
        <w:noProof/>
        <w:lang w:eastAsia="de-DE"/>
      </w:rPr>
      <w:drawing>
        <wp:anchor distT="0" distB="0" distL="114300" distR="114300" simplePos="0" relativeHeight="251663872" behindDoc="0" locked="0" layoutInCell="1" allowOverlap="1" wp14:anchorId="576B5F17" wp14:editId="4D2BE9DE">
          <wp:simplePos x="0" y="0"/>
          <wp:positionH relativeFrom="column">
            <wp:align>right</wp:align>
          </wp:positionH>
          <wp:positionV relativeFrom="paragraph">
            <wp:posOffset>-19050</wp:posOffset>
          </wp:positionV>
          <wp:extent cx="1108800" cy="565200"/>
          <wp:effectExtent l="0" t="0" r="0" b="635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8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53685B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E12DF0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D8E45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AAC82F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E80644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41E116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28D54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A6D57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247E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9436D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261F36A7"/>
    <w:multiLevelType w:val="hybridMultilevel"/>
    <w:tmpl w:val="A5B8F7F2"/>
    <w:lvl w:ilvl="0" w:tplc="528ADE60">
      <w:start w:val="1"/>
      <w:numFmt w:val="decimal"/>
      <w:lvlText w:val="%1)"/>
      <w:lvlJc w:val="left"/>
      <w:pPr>
        <w:ind w:left="1131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6F23FAD"/>
    <w:multiLevelType w:val="hybridMultilevel"/>
    <w:tmpl w:val="4522965A"/>
    <w:lvl w:ilvl="0" w:tplc="4D3EB6A0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9D7D03"/>
    <w:multiLevelType w:val="hybridMultilevel"/>
    <w:tmpl w:val="5BE48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BA574A"/>
    <w:multiLevelType w:val="hybridMultilevel"/>
    <w:tmpl w:val="F2AA1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C715BA4"/>
    <w:multiLevelType w:val="hybridMultilevel"/>
    <w:tmpl w:val="FA844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DD4AF2"/>
    <w:multiLevelType w:val="hybridMultilevel"/>
    <w:tmpl w:val="D2882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0"/>
  </w:num>
  <w:num w:numId="3">
    <w:abstractNumId w:val="13"/>
  </w:num>
  <w:num w:numId="4">
    <w:abstractNumId w:val="15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BBA"/>
    <w:rsid w:val="00003169"/>
    <w:rsid w:val="00030B45"/>
    <w:rsid w:val="00031BF4"/>
    <w:rsid w:val="00054D40"/>
    <w:rsid w:val="0008297F"/>
    <w:rsid w:val="000A5ED7"/>
    <w:rsid w:val="000A7BBA"/>
    <w:rsid w:val="000C67F6"/>
    <w:rsid w:val="000C7156"/>
    <w:rsid w:val="000E350F"/>
    <w:rsid w:val="000F0912"/>
    <w:rsid w:val="0010402C"/>
    <w:rsid w:val="00110946"/>
    <w:rsid w:val="00121E69"/>
    <w:rsid w:val="00165C06"/>
    <w:rsid w:val="001734AF"/>
    <w:rsid w:val="00180801"/>
    <w:rsid w:val="001C4B36"/>
    <w:rsid w:val="001E56B5"/>
    <w:rsid w:val="001F13A6"/>
    <w:rsid w:val="002016E8"/>
    <w:rsid w:val="00213C5B"/>
    <w:rsid w:val="002335AD"/>
    <w:rsid w:val="00236CB1"/>
    <w:rsid w:val="00253577"/>
    <w:rsid w:val="002719DA"/>
    <w:rsid w:val="00280D8C"/>
    <w:rsid w:val="002877FE"/>
    <w:rsid w:val="00295687"/>
    <w:rsid w:val="002C2F89"/>
    <w:rsid w:val="002E0BB9"/>
    <w:rsid w:val="002E74FA"/>
    <w:rsid w:val="00322949"/>
    <w:rsid w:val="003333F7"/>
    <w:rsid w:val="00344FD8"/>
    <w:rsid w:val="00364D41"/>
    <w:rsid w:val="003B4092"/>
    <w:rsid w:val="003C78B7"/>
    <w:rsid w:val="00430B22"/>
    <w:rsid w:val="004349EB"/>
    <w:rsid w:val="00470C6F"/>
    <w:rsid w:val="00472436"/>
    <w:rsid w:val="0047667A"/>
    <w:rsid w:val="00493D44"/>
    <w:rsid w:val="004A27EC"/>
    <w:rsid w:val="004A3090"/>
    <w:rsid w:val="004B289D"/>
    <w:rsid w:val="004B5CE6"/>
    <w:rsid w:val="004E0618"/>
    <w:rsid w:val="004E0851"/>
    <w:rsid w:val="004F573B"/>
    <w:rsid w:val="005079FC"/>
    <w:rsid w:val="0054062F"/>
    <w:rsid w:val="005534DE"/>
    <w:rsid w:val="00566904"/>
    <w:rsid w:val="005709F9"/>
    <w:rsid w:val="00570EB0"/>
    <w:rsid w:val="00573124"/>
    <w:rsid w:val="00592716"/>
    <w:rsid w:val="0059457C"/>
    <w:rsid w:val="005D1C2B"/>
    <w:rsid w:val="005D2991"/>
    <w:rsid w:val="005E704D"/>
    <w:rsid w:val="005F3E10"/>
    <w:rsid w:val="005F70AB"/>
    <w:rsid w:val="00603202"/>
    <w:rsid w:val="00604D06"/>
    <w:rsid w:val="00611195"/>
    <w:rsid w:val="0064394D"/>
    <w:rsid w:val="006505EB"/>
    <w:rsid w:val="00662FC6"/>
    <w:rsid w:val="00680BCC"/>
    <w:rsid w:val="0068799A"/>
    <w:rsid w:val="00691196"/>
    <w:rsid w:val="00692305"/>
    <w:rsid w:val="006A3B9A"/>
    <w:rsid w:val="006C4879"/>
    <w:rsid w:val="00723776"/>
    <w:rsid w:val="00731EB2"/>
    <w:rsid w:val="00752AC9"/>
    <w:rsid w:val="007565E0"/>
    <w:rsid w:val="00781359"/>
    <w:rsid w:val="0078549C"/>
    <w:rsid w:val="0078636F"/>
    <w:rsid w:val="00796CDD"/>
    <w:rsid w:val="007A2208"/>
    <w:rsid w:val="007A5946"/>
    <w:rsid w:val="007C6A1B"/>
    <w:rsid w:val="007E1531"/>
    <w:rsid w:val="007E6BF9"/>
    <w:rsid w:val="007F75E1"/>
    <w:rsid w:val="007F77E9"/>
    <w:rsid w:val="00807185"/>
    <w:rsid w:val="0081709B"/>
    <w:rsid w:val="008551EC"/>
    <w:rsid w:val="008657C8"/>
    <w:rsid w:val="008B7659"/>
    <w:rsid w:val="008C693F"/>
    <w:rsid w:val="008D349F"/>
    <w:rsid w:val="008E130D"/>
    <w:rsid w:val="00924727"/>
    <w:rsid w:val="00940C93"/>
    <w:rsid w:val="00971C35"/>
    <w:rsid w:val="00987B21"/>
    <w:rsid w:val="0099786E"/>
    <w:rsid w:val="009A0B5A"/>
    <w:rsid w:val="009A1693"/>
    <w:rsid w:val="009B788B"/>
    <w:rsid w:val="009D0A69"/>
    <w:rsid w:val="009D22AF"/>
    <w:rsid w:val="009E0D23"/>
    <w:rsid w:val="009E11CD"/>
    <w:rsid w:val="00A03E1A"/>
    <w:rsid w:val="00A263A8"/>
    <w:rsid w:val="00A34025"/>
    <w:rsid w:val="00A36F94"/>
    <w:rsid w:val="00A50E81"/>
    <w:rsid w:val="00A534C3"/>
    <w:rsid w:val="00A5421A"/>
    <w:rsid w:val="00A73983"/>
    <w:rsid w:val="00AB30BB"/>
    <w:rsid w:val="00B22DC5"/>
    <w:rsid w:val="00B31FBC"/>
    <w:rsid w:val="00B418BD"/>
    <w:rsid w:val="00B455FB"/>
    <w:rsid w:val="00B8265A"/>
    <w:rsid w:val="00B90BF3"/>
    <w:rsid w:val="00BA2C0F"/>
    <w:rsid w:val="00BD4F87"/>
    <w:rsid w:val="00BF52A3"/>
    <w:rsid w:val="00C14984"/>
    <w:rsid w:val="00C23A37"/>
    <w:rsid w:val="00C42259"/>
    <w:rsid w:val="00C42481"/>
    <w:rsid w:val="00C470C5"/>
    <w:rsid w:val="00C57BF1"/>
    <w:rsid w:val="00C73738"/>
    <w:rsid w:val="00C836AF"/>
    <w:rsid w:val="00C859B3"/>
    <w:rsid w:val="00C903FD"/>
    <w:rsid w:val="00C96479"/>
    <w:rsid w:val="00CB0912"/>
    <w:rsid w:val="00CB6323"/>
    <w:rsid w:val="00CC5435"/>
    <w:rsid w:val="00D227FD"/>
    <w:rsid w:val="00D2694F"/>
    <w:rsid w:val="00D52EF0"/>
    <w:rsid w:val="00D66A09"/>
    <w:rsid w:val="00D85077"/>
    <w:rsid w:val="00DC5E00"/>
    <w:rsid w:val="00DC6A53"/>
    <w:rsid w:val="00DD2912"/>
    <w:rsid w:val="00DF0ACA"/>
    <w:rsid w:val="00DF459D"/>
    <w:rsid w:val="00E00F09"/>
    <w:rsid w:val="00E2335E"/>
    <w:rsid w:val="00E356DA"/>
    <w:rsid w:val="00E3648F"/>
    <w:rsid w:val="00E65B5C"/>
    <w:rsid w:val="00E70B2F"/>
    <w:rsid w:val="00E86552"/>
    <w:rsid w:val="00EA6DDD"/>
    <w:rsid w:val="00EC2ABB"/>
    <w:rsid w:val="00ED3E67"/>
    <w:rsid w:val="00ED5DE7"/>
    <w:rsid w:val="00F24909"/>
    <w:rsid w:val="00F31A3E"/>
    <w:rsid w:val="00F33116"/>
    <w:rsid w:val="00F40099"/>
    <w:rsid w:val="00F46881"/>
    <w:rsid w:val="00F51EF4"/>
    <w:rsid w:val="00F60BCB"/>
    <w:rsid w:val="00F640FF"/>
    <w:rsid w:val="00F67AD7"/>
    <w:rsid w:val="00F76291"/>
    <w:rsid w:val="00F82866"/>
    <w:rsid w:val="00F93AFA"/>
    <w:rsid w:val="00FA438F"/>
    <w:rsid w:val="00FC11E6"/>
    <w:rsid w:val="00FC41E3"/>
    <w:rsid w:val="00FD4E4E"/>
    <w:rsid w:val="00FD5369"/>
    <w:rsid w:val="00FF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berschrift1">
    <w:name w:val="heading 1"/>
    <w:aliases w:val="title - task"/>
    <w:basedOn w:val="Standard"/>
    <w:next w:val="Standard"/>
    <w:link w:val="berschrift1Zch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aliases w:val="subtitle task"/>
    <w:basedOn w:val="Standard"/>
    <w:next w:val="Standard"/>
    <w:link w:val="berschrift2Zch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rsid w:val="0081709B"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le - task Zchn"/>
    <w:basedOn w:val="Absatz-Standardschriftart"/>
    <w:link w:val="berschrift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aliases w:val="subtitle task Zchn"/>
    <w:basedOn w:val="Absatz-Standardschriftart"/>
    <w:link w:val="berschrift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81709B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81709B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Beschriftung">
    <w:name w:val="caption"/>
    <w:basedOn w:val="Standard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Fett">
    <w:name w:val="Strong"/>
    <w:uiPriority w:val="22"/>
    <w:qFormat/>
    <w:rsid w:val="0081709B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0801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0801"/>
    <w:rPr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stenabsatz"/>
    <w:next w:val="Standard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Standard"/>
    <w:link w:val="TagsZchn"/>
    <w:qFormat/>
    <w:rsid w:val="00566904"/>
    <w:rPr>
      <w:b/>
    </w:rPr>
  </w:style>
  <w:style w:type="character" w:styleId="Platzhaltertext">
    <w:name w:val="Placeholder Text"/>
    <w:basedOn w:val="Absatz-Standardschriftart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Absatz-Standardschriftart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Standard"/>
    <w:link w:val="summaryoftaskZchn"/>
    <w:qFormat/>
    <w:rsid w:val="00781359"/>
    <w:rPr>
      <w:i/>
    </w:rPr>
  </w:style>
  <w:style w:type="paragraph" w:customStyle="1" w:styleId="Bildunterschrift">
    <w:name w:val="Bildunterschrift"/>
    <w:basedOn w:val="Standard"/>
    <w:link w:val="BildunterschriftZchn"/>
    <w:qFormat/>
    <w:rsid w:val="00430B22"/>
    <w:rPr>
      <w:sz w:val="20"/>
    </w:rPr>
  </w:style>
  <w:style w:type="character" w:customStyle="1" w:styleId="summaryoftaskZchn">
    <w:name w:val="summary of task Zchn"/>
    <w:basedOn w:val="Absatz-Standardschriftart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Standard"/>
    <w:link w:val="problemZchn"/>
    <w:qFormat/>
    <w:rsid w:val="00603202"/>
    <w:rPr>
      <w:lang w:val="en-US"/>
    </w:rPr>
  </w:style>
  <w:style w:type="character" w:customStyle="1" w:styleId="BildunterschriftZchn">
    <w:name w:val="Bildunterschrift Zchn"/>
    <w:basedOn w:val="Absatz-Standardschriftart"/>
    <w:link w:val="Bildunterschrift"/>
    <w:rsid w:val="00430B22"/>
    <w:rPr>
      <w:rFonts w:ascii="Calibri" w:hAnsi="Calibri"/>
      <w:color w:val="7F7F7F" w:themeColor="text2"/>
      <w:szCs w:val="24"/>
      <w:lang w:eastAsia="ar-SA"/>
    </w:rPr>
  </w:style>
  <w:style w:type="paragraph" w:customStyle="1" w:styleId="tagssubtitle">
    <w:name w:val="tags subtitle"/>
    <w:basedOn w:val="Standard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Absatz-Standardschriftart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Absatz-Standardschriftart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ellenraster">
    <w:name w:val="Table Grid"/>
    <w:basedOn w:val="NormaleTabelle"/>
    <w:uiPriority w:val="59"/>
    <w:rsid w:val="00D8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Absatz-Standardschriftart"/>
    <w:rsid w:val="00F76291"/>
  </w:style>
  <w:style w:type="paragraph" w:styleId="KeinLeerraum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Absatz-Standardschriftart"/>
    <w:rsid w:val="00924727"/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C6A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C6A1B"/>
  </w:style>
  <w:style w:type="character" w:customStyle="1" w:styleId="AnredeZchn">
    <w:name w:val="Anrede Zchn"/>
    <w:basedOn w:val="Absatz-Standardschriftart"/>
    <w:link w:val="Anrede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C6A1B"/>
  </w:style>
  <w:style w:type="character" w:customStyle="1" w:styleId="DatumZchn">
    <w:name w:val="Datum Zchn"/>
    <w:basedOn w:val="Absatz-Standardschriftart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C6A1B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6A1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C6A1B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C6A1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C6A1B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C6A1B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C6A1B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A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A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C6A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C6A1B"/>
  </w:style>
  <w:style w:type="paragraph" w:styleId="Makrotext">
    <w:name w:val="macro"/>
    <w:link w:val="MakrotextZch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C6A1B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semiHidden/>
    <w:unhideWhenUsed/>
    <w:rsid w:val="007C6A1B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7C6A1B"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7C6A1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C6A1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C6A1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C6A1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itel">
    <w:name w:val="Title"/>
    <w:basedOn w:val="Standard"/>
    <w:next w:val="Standard"/>
    <w:link w:val="TitelZchn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C6A1B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C6A1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C6A1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C6A1B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C6A1B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C6A1B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C6A1B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C6A1B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C6A1B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C6A1B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7C6A1B"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sid w:val="004E06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berschrift1">
    <w:name w:val="heading 1"/>
    <w:aliases w:val="title - task"/>
    <w:basedOn w:val="Standard"/>
    <w:next w:val="Standard"/>
    <w:link w:val="berschrift1Zch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aliases w:val="subtitle task"/>
    <w:basedOn w:val="Standard"/>
    <w:next w:val="Standard"/>
    <w:link w:val="berschrift2Zch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rsid w:val="0081709B"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le - task Zchn"/>
    <w:basedOn w:val="Absatz-Standardschriftart"/>
    <w:link w:val="berschrift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aliases w:val="subtitle task Zchn"/>
    <w:basedOn w:val="Absatz-Standardschriftart"/>
    <w:link w:val="berschrift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81709B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81709B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Beschriftung">
    <w:name w:val="caption"/>
    <w:basedOn w:val="Standard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Fett">
    <w:name w:val="Strong"/>
    <w:uiPriority w:val="22"/>
    <w:qFormat/>
    <w:rsid w:val="0081709B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0801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0801"/>
    <w:rPr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stenabsatz"/>
    <w:next w:val="Standard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Standard"/>
    <w:link w:val="TagsZchn"/>
    <w:qFormat/>
    <w:rsid w:val="00566904"/>
    <w:rPr>
      <w:b/>
    </w:rPr>
  </w:style>
  <w:style w:type="character" w:styleId="Platzhaltertext">
    <w:name w:val="Placeholder Text"/>
    <w:basedOn w:val="Absatz-Standardschriftart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Absatz-Standardschriftart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Standard"/>
    <w:link w:val="summaryoftaskZchn"/>
    <w:qFormat/>
    <w:rsid w:val="00781359"/>
    <w:rPr>
      <w:i/>
    </w:rPr>
  </w:style>
  <w:style w:type="paragraph" w:customStyle="1" w:styleId="Bildunterschrift">
    <w:name w:val="Bildunterschrift"/>
    <w:basedOn w:val="Standard"/>
    <w:link w:val="BildunterschriftZchn"/>
    <w:qFormat/>
    <w:rsid w:val="00430B22"/>
    <w:rPr>
      <w:sz w:val="20"/>
    </w:rPr>
  </w:style>
  <w:style w:type="character" w:customStyle="1" w:styleId="summaryoftaskZchn">
    <w:name w:val="summary of task Zchn"/>
    <w:basedOn w:val="Absatz-Standardschriftart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Standard"/>
    <w:link w:val="problemZchn"/>
    <w:qFormat/>
    <w:rsid w:val="00603202"/>
    <w:rPr>
      <w:lang w:val="en-US"/>
    </w:rPr>
  </w:style>
  <w:style w:type="character" w:customStyle="1" w:styleId="BildunterschriftZchn">
    <w:name w:val="Bildunterschrift Zchn"/>
    <w:basedOn w:val="Absatz-Standardschriftart"/>
    <w:link w:val="Bildunterschrift"/>
    <w:rsid w:val="00430B22"/>
    <w:rPr>
      <w:rFonts w:ascii="Calibri" w:hAnsi="Calibri"/>
      <w:color w:val="7F7F7F" w:themeColor="text2"/>
      <w:szCs w:val="24"/>
      <w:lang w:eastAsia="ar-SA"/>
    </w:rPr>
  </w:style>
  <w:style w:type="paragraph" w:customStyle="1" w:styleId="tagssubtitle">
    <w:name w:val="tags subtitle"/>
    <w:basedOn w:val="Standard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Absatz-Standardschriftart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Absatz-Standardschriftart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ellenraster">
    <w:name w:val="Table Grid"/>
    <w:basedOn w:val="NormaleTabelle"/>
    <w:uiPriority w:val="59"/>
    <w:rsid w:val="00D8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Absatz-Standardschriftart"/>
    <w:rsid w:val="00F76291"/>
  </w:style>
  <w:style w:type="paragraph" w:styleId="KeinLeerraum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Absatz-Standardschriftart"/>
    <w:rsid w:val="00924727"/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C6A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C6A1B"/>
  </w:style>
  <w:style w:type="character" w:customStyle="1" w:styleId="AnredeZchn">
    <w:name w:val="Anrede Zchn"/>
    <w:basedOn w:val="Absatz-Standardschriftart"/>
    <w:link w:val="Anrede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C6A1B"/>
  </w:style>
  <w:style w:type="character" w:customStyle="1" w:styleId="DatumZchn">
    <w:name w:val="Datum Zchn"/>
    <w:basedOn w:val="Absatz-Standardschriftart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C6A1B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6A1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C6A1B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C6A1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C6A1B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C6A1B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C6A1B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A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A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C6A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C6A1B"/>
  </w:style>
  <w:style w:type="paragraph" w:styleId="Makrotext">
    <w:name w:val="macro"/>
    <w:link w:val="MakrotextZch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C6A1B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semiHidden/>
    <w:unhideWhenUsed/>
    <w:rsid w:val="007C6A1B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7C6A1B"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7C6A1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C6A1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C6A1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C6A1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itel">
    <w:name w:val="Title"/>
    <w:basedOn w:val="Standard"/>
    <w:next w:val="Standard"/>
    <w:link w:val="TitelZchn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C6A1B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C6A1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C6A1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C6A1B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C6A1B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C6A1B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C6A1B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C6A1B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C6A1B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C6A1B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7C6A1B"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sid w:val="004E06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diagramData" Target="diagrams/data1.xml"/><Relationship Id="rId26" Type="http://schemas.openxmlformats.org/officeDocument/2006/relationships/image" Target="media/image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1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32" Type="http://schemas.openxmlformats.org/officeDocument/2006/relationships/image" Target="media/image14.e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diagramLayout" Target="diagrams/layout1.xm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diagramDrawing" Target="diagrams/drawing1.xml"/><Relationship Id="rId27" Type="http://schemas.openxmlformats.org/officeDocument/2006/relationships/image" Target="media/image14.jpe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9.emf"/><Relationship Id="rId1" Type="http://schemas.openxmlformats.org/officeDocument/2006/relationships/image" Target="media/image18.ti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tif"/><Relationship Id="rId2" Type="http://schemas.openxmlformats.org/officeDocument/2006/relationships/oleObject" Target="embeddings/oleObject2.bin"/><Relationship Id="rId1" Type="http://schemas.openxmlformats.org/officeDocument/2006/relationships/image" Target="media/image1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ASCIL\WP3_Material\mascil_tasks_template_2014-04-30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A38CFC-F238-47A2-A6FB-E0AC679129DD}" type="doc">
      <dgm:prSet loTypeId="urn:microsoft.com/office/officeart/2005/8/layout/cycle5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014FE791-7734-44C5-9405-25E9F3B6BE70}">
      <dgm:prSet phldrT="[Text]"/>
      <dgm:spPr/>
      <dgm:t>
        <a:bodyPr/>
        <a:lstStyle/>
        <a:p>
          <a:r>
            <a:rPr lang="de-DE" dirty="0" smtClean="0">
              <a:solidFill>
                <a:schemeClr val="tx1">
                  <a:lumMod val="75000"/>
                </a:schemeClr>
              </a:solidFill>
            </a:rPr>
            <a:t>1) Planung des Produkts</a:t>
          </a:r>
          <a:endParaRPr lang="de-DE" dirty="0">
            <a:solidFill>
              <a:schemeClr val="tx1">
                <a:lumMod val="75000"/>
              </a:schemeClr>
            </a:solidFill>
          </a:endParaRPr>
        </a:p>
      </dgm:t>
    </dgm:pt>
    <dgm:pt modelId="{5627BFE7-B1C8-431C-9912-4F9A6096E74B}" type="parTrans" cxnId="{A944B4DD-823F-44F8-BF36-1DC4D7DA131D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81235A17-6460-4EA8-9CC4-D10A012A647C}" type="sibTrans" cxnId="{A944B4DD-823F-44F8-BF36-1DC4D7DA131D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F4F63178-B9B7-4A71-BDBF-23AE17547191}">
      <dgm:prSet phldrT="[Text]"/>
      <dgm:spPr/>
      <dgm:t>
        <a:bodyPr/>
        <a:lstStyle/>
        <a:p>
          <a:r>
            <a:rPr lang="de-DE" dirty="0" smtClean="0">
              <a:solidFill>
                <a:schemeClr val="tx1">
                  <a:lumMod val="75000"/>
                </a:schemeClr>
              </a:solidFill>
            </a:rPr>
            <a:t>2) Zeichung mit Maßangaben</a:t>
          </a:r>
          <a:endParaRPr lang="de-DE" dirty="0">
            <a:solidFill>
              <a:schemeClr val="tx1">
                <a:lumMod val="75000"/>
              </a:schemeClr>
            </a:solidFill>
          </a:endParaRPr>
        </a:p>
      </dgm:t>
    </dgm:pt>
    <dgm:pt modelId="{A48DAFF5-EF68-4B5E-AC11-94E07291F344}" type="parTrans" cxnId="{9AD2D1AC-2746-439C-B519-CB23372B1465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3E0A29B7-2D09-4547-BB8F-33A81A48AD52}" type="sibTrans" cxnId="{9AD2D1AC-2746-439C-B519-CB23372B1465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2322EA33-BB40-4282-B731-2DBAB302FAD6}">
      <dgm:prSet phldrT="[Text]"/>
      <dgm:spPr/>
      <dgm:t>
        <a:bodyPr/>
        <a:lstStyle/>
        <a:p>
          <a:r>
            <a:rPr lang="de-DE" dirty="0" smtClean="0">
              <a:solidFill>
                <a:schemeClr val="tx1">
                  <a:lumMod val="75000"/>
                </a:schemeClr>
              </a:solidFill>
            </a:rPr>
            <a:t>3) Herstellung in der Werkstatt</a:t>
          </a:r>
          <a:endParaRPr lang="de-DE" dirty="0">
            <a:solidFill>
              <a:schemeClr val="tx1">
                <a:lumMod val="75000"/>
              </a:schemeClr>
            </a:solidFill>
          </a:endParaRPr>
        </a:p>
      </dgm:t>
    </dgm:pt>
    <dgm:pt modelId="{78792580-8895-4624-9DB7-52938D5802D5}" type="parTrans" cxnId="{3BE2E4C4-3593-4D98-BA16-8B1282C145E4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6C585971-E069-40F2-91CE-F40ABB0144F4}" type="sibTrans" cxnId="{3BE2E4C4-3593-4D98-BA16-8B1282C145E4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3134071E-02B0-4A74-8200-D5FDA3BCF092}">
      <dgm:prSet phldrT="[Text]"/>
      <dgm:spPr/>
      <dgm:t>
        <a:bodyPr/>
        <a:lstStyle/>
        <a:p>
          <a:r>
            <a:rPr lang="de-DE" dirty="0" smtClean="0">
              <a:solidFill>
                <a:schemeClr val="tx1">
                  <a:lumMod val="75000"/>
                </a:schemeClr>
              </a:solidFill>
            </a:rPr>
            <a:t>4) Qualitäts-überprüfung</a:t>
          </a:r>
          <a:endParaRPr lang="de-DE" dirty="0">
            <a:solidFill>
              <a:schemeClr val="tx1">
                <a:lumMod val="75000"/>
              </a:schemeClr>
            </a:solidFill>
          </a:endParaRPr>
        </a:p>
      </dgm:t>
    </dgm:pt>
    <dgm:pt modelId="{8D840D3D-911F-45F2-A030-5BBD211C4793}" type="parTrans" cxnId="{890984C5-A6A3-4D40-BA2B-90BF6A7CDCB9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3D24DBE4-2E89-4FFD-848D-0B01E5CFCE89}" type="sibTrans" cxnId="{890984C5-A6A3-4D40-BA2B-90BF6A7CDCB9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054D60C9-F0B2-4611-A327-2F5F982E57BA}" type="pres">
      <dgm:prSet presAssocID="{29A38CFC-F238-47A2-A6FB-E0AC679129D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de-DE"/>
        </a:p>
      </dgm:t>
    </dgm:pt>
    <dgm:pt modelId="{5E993115-837C-4F93-B8A3-97CBC4BA903F}" type="pres">
      <dgm:prSet presAssocID="{014FE791-7734-44C5-9405-25E9F3B6BE70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848B4D3-FD08-48CD-BCB4-8010139E2485}" type="pres">
      <dgm:prSet presAssocID="{014FE791-7734-44C5-9405-25E9F3B6BE70}" presName="spNode" presStyleCnt="0"/>
      <dgm:spPr/>
      <dgm:t>
        <a:bodyPr/>
        <a:lstStyle/>
        <a:p>
          <a:endParaRPr lang="de-DE"/>
        </a:p>
      </dgm:t>
    </dgm:pt>
    <dgm:pt modelId="{8A9598FC-01AF-4855-B5CB-8D3F8DFCA4F7}" type="pres">
      <dgm:prSet presAssocID="{81235A17-6460-4EA8-9CC4-D10A012A647C}" presName="sibTrans" presStyleLbl="sibTrans1D1" presStyleIdx="0" presStyleCnt="4"/>
      <dgm:spPr/>
      <dgm:t>
        <a:bodyPr/>
        <a:lstStyle/>
        <a:p>
          <a:endParaRPr lang="de-DE"/>
        </a:p>
      </dgm:t>
    </dgm:pt>
    <dgm:pt modelId="{29C5364A-7269-4CC6-937D-36573578F4DC}" type="pres">
      <dgm:prSet presAssocID="{F4F63178-B9B7-4A71-BDBF-23AE17547191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B8B0B522-AA99-436A-916A-B583C727AC56}" type="pres">
      <dgm:prSet presAssocID="{F4F63178-B9B7-4A71-BDBF-23AE17547191}" presName="spNode" presStyleCnt="0"/>
      <dgm:spPr/>
      <dgm:t>
        <a:bodyPr/>
        <a:lstStyle/>
        <a:p>
          <a:endParaRPr lang="de-DE"/>
        </a:p>
      </dgm:t>
    </dgm:pt>
    <dgm:pt modelId="{52DC27C2-77BA-4E73-80F2-947F9C0F02CD}" type="pres">
      <dgm:prSet presAssocID="{3E0A29B7-2D09-4547-BB8F-33A81A48AD52}" presName="sibTrans" presStyleLbl="sibTrans1D1" presStyleIdx="1" presStyleCnt="4"/>
      <dgm:spPr/>
      <dgm:t>
        <a:bodyPr/>
        <a:lstStyle/>
        <a:p>
          <a:endParaRPr lang="de-DE"/>
        </a:p>
      </dgm:t>
    </dgm:pt>
    <dgm:pt modelId="{7A9C1E12-8511-4285-BDA0-B00AAEF33A38}" type="pres">
      <dgm:prSet presAssocID="{2322EA33-BB40-4282-B731-2DBAB302FAD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63C62BA9-5B99-4483-BB1F-802474345D36}" type="pres">
      <dgm:prSet presAssocID="{2322EA33-BB40-4282-B731-2DBAB302FAD6}" presName="spNode" presStyleCnt="0"/>
      <dgm:spPr/>
      <dgm:t>
        <a:bodyPr/>
        <a:lstStyle/>
        <a:p>
          <a:endParaRPr lang="de-DE"/>
        </a:p>
      </dgm:t>
    </dgm:pt>
    <dgm:pt modelId="{172FFDDB-CAAD-45E9-A4ED-AE94B57C51E6}" type="pres">
      <dgm:prSet presAssocID="{6C585971-E069-40F2-91CE-F40ABB0144F4}" presName="sibTrans" presStyleLbl="sibTrans1D1" presStyleIdx="2" presStyleCnt="4"/>
      <dgm:spPr/>
      <dgm:t>
        <a:bodyPr/>
        <a:lstStyle/>
        <a:p>
          <a:endParaRPr lang="de-DE"/>
        </a:p>
      </dgm:t>
    </dgm:pt>
    <dgm:pt modelId="{04DDF5CE-81B0-4746-BF31-4FB9BE88D2B0}" type="pres">
      <dgm:prSet presAssocID="{3134071E-02B0-4A74-8200-D5FDA3BCF092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06B534EB-ADAB-45F0-A82B-486DF47437B1}" type="pres">
      <dgm:prSet presAssocID="{3134071E-02B0-4A74-8200-D5FDA3BCF092}" presName="spNode" presStyleCnt="0"/>
      <dgm:spPr/>
      <dgm:t>
        <a:bodyPr/>
        <a:lstStyle/>
        <a:p>
          <a:endParaRPr lang="de-DE"/>
        </a:p>
      </dgm:t>
    </dgm:pt>
    <dgm:pt modelId="{44981C75-B3FF-463E-A027-9C6B857F8856}" type="pres">
      <dgm:prSet presAssocID="{3D24DBE4-2E89-4FFD-848D-0B01E5CFCE89}" presName="sibTrans" presStyleLbl="sibTrans1D1" presStyleIdx="3" presStyleCnt="4"/>
      <dgm:spPr/>
      <dgm:t>
        <a:bodyPr/>
        <a:lstStyle/>
        <a:p>
          <a:endParaRPr lang="de-DE"/>
        </a:p>
      </dgm:t>
    </dgm:pt>
  </dgm:ptLst>
  <dgm:cxnLst>
    <dgm:cxn modelId="{58F6AA48-7D92-412D-87CD-98859D17A374}" type="presOf" srcId="{29A38CFC-F238-47A2-A6FB-E0AC679129DD}" destId="{054D60C9-F0B2-4611-A327-2F5F982E57BA}" srcOrd="0" destOrd="0" presId="urn:microsoft.com/office/officeart/2005/8/layout/cycle5"/>
    <dgm:cxn modelId="{253B3602-7C58-40F4-A242-EE587A21355F}" type="presOf" srcId="{2322EA33-BB40-4282-B731-2DBAB302FAD6}" destId="{7A9C1E12-8511-4285-BDA0-B00AAEF33A38}" srcOrd="0" destOrd="0" presId="urn:microsoft.com/office/officeart/2005/8/layout/cycle5"/>
    <dgm:cxn modelId="{8261A644-8AF2-4076-986A-17A8CD224D58}" type="presOf" srcId="{3134071E-02B0-4A74-8200-D5FDA3BCF092}" destId="{04DDF5CE-81B0-4746-BF31-4FB9BE88D2B0}" srcOrd="0" destOrd="0" presId="urn:microsoft.com/office/officeart/2005/8/layout/cycle5"/>
    <dgm:cxn modelId="{C91A9FDE-49A5-415A-9CE2-B0BA7F517C87}" type="presOf" srcId="{3E0A29B7-2D09-4547-BB8F-33A81A48AD52}" destId="{52DC27C2-77BA-4E73-80F2-947F9C0F02CD}" srcOrd="0" destOrd="0" presId="urn:microsoft.com/office/officeart/2005/8/layout/cycle5"/>
    <dgm:cxn modelId="{14FC96C6-8EE4-4956-9B0B-7FE99FC4F7D0}" type="presOf" srcId="{F4F63178-B9B7-4A71-BDBF-23AE17547191}" destId="{29C5364A-7269-4CC6-937D-36573578F4DC}" srcOrd="0" destOrd="0" presId="urn:microsoft.com/office/officeart/2005/8/layout/cycle5"/>
    <dgm:cxn modelId="{9AD2D1AC-2746-439C-B519-CB23372B1465}" srcId="{29A38CFC-F238-47A2-A6FB-E0AC679129DD}" destId="{F4F63178-B9B7-4A71-BDBF-23AE17547191}" srcOrd="1" destOrd="0" parTransId="{A48DAFF5-EF68-4B5E-AC11-94E07291F344}" sibTransId="{3E0A29B7-2D09-4547-BB8F-33A81A48AD52}"/>
    <dgm:cxn modelId="{E0C0742A-F148-4F05-B042-3FAD4FEA5107}" type="presOf" srcId="{6C585971-E069-40F2-91CE-F40ABB0144F4}" destId="{172FFDDB-CAAD-45E9-A4ED-AE94B57C51E6}" srcOrd="0" destOrd="0" presId="urn:microsoft.com/office/officeart/2005/8/layout/cycle5"/>
    <dgm:cxn modelId="{B6CAFF17-EA7A-438B-A38E-32191F3FC681}" type="presOf" srcId="{81235A17-6460-4EA8-9CC4-D10A012A647C}" destId="{8A9598FC-01AF-4855-B5CB-8D3F8DFCA4F7}" srcOrd="0" destOrd="0" presId="urn:microsoft.com/office/officeart/2005/8/layout/cycle5"/>
    <dgm:cxn modelId="{52004EC8-2141-4781-A30C-CE8DC3E62AA0}" type="presOf" srcId="{014FE791-7734-44C5-9405-25E9F3B6BE70}" destId="{5E993115-837C-4F93-B8A3-97CBC4BA903F}" srcOrd="0" destOrd="0" presId="urn:microsoft.com/office/officeart/2005/8/layout/cycle5"/>
    <dgm:cxn modelId="{890984C5-A6A3-4D40-BA2B-90BF6A7CDCB9}" srcId="{29A38CFC-F238-47A2-A6FB-E0AC679129DD}" destId="{3134071E-02B0-4A74-8200-D5FDA3BCF092}" srcOrd="3" destOrd="0" parTransId="{8D840D3D-911F-45F2-A030-5BBD211C4793}" sibTransId="{3D24DBE4-2E89-4FFD-848D-0B01E5CFCE89}"/>
    <dgm:cxn modelId="{B5FFFEC6-0FB6-4008-BA37-F2564CB4584C}" type="presOf" srcId="{3D24DBE4-2E89-4FFD-848D-0B01E5CFCE89}" destId="{44981C75-B3FF-463E-A027-9C6B857F8856}" srcOrd="0" destOrd="0" presId="urn:microsoft.com/office/officeart/2005/8/layout/cycle5"/>
    <dgm:cxn modelId="{3BE2E4C4-3593-4D98-BA16-8B1282C145E4}" srcId="{29A38CFC-F238-47A2-A6FB-E0AC679129DD}" destId="{2322EA33-BB40-4282-B731-2DBAB302FAD6}" srcOrd="2" destOrd="0" parTransId="{78792580-8895-4624-9DB7-52938D5802D5}" sibTransId="{6C585971-E069-40F2-91CE-F40ABB0144F4}"/>
    <dgm:cxn modelId="{A944B4DD-823F-44F8-BF36-1DC4D7DA131D}" srcId="{29A38CFC-F238-47A2-A6FB-E0AC679129DD}" destId="{014FE791-7734-44C5-9405-25E9F3B6BE70}" srcOrd="0" destOrd="0" parTransId="{5627BFE7-B1C8-431C-9912-4F9A6096E74B}" sibTransId="{81235A17-6460-4EA8-9CC4-D10A012A647C}"/>
    <dgm:cxn modelId="{97D48991-CA21-429A-8946-43FA32D81A4A}" type="presParOf" srcId="{054D60C9-F0B2-4611-A327-2F5F982E57BA}" destId="{5E993115-837C-4F93-B8A3-97CBC4BA903F}" srcOrd="0" destOrd="0" presId="urn:microsoft.com/office/officeart/2005/8/layout/cycle5"/>
    <dgm:cxn modelId="{9BD8F2F1-B0C4-439A-9FEC-0B3E5162C12C}" type="presParOf" srcId="{054D60C9-F0B2-4611-A327-2F5F982E57BA}" destId="{E848B4D3-FD08-48CD-BCB4-8010139E2485}" srcOrd="1" destOrd="0" presId="urn:microsoft.com/office/officeart/2005/8/layout/cycle5"/>
    <dgm:cxn modelId="{F7018919-4B73-40AE-9328-FCC1487C7705}" type="presParOf" srcId="{054D60C9-F0B2-4611-A327-2F5F982E57BA}" destId="{8A9598FC-01AF-4855-B5CB-8D3F8DFCA4F7}" srcOrd="2" destOrd="0" presId="urn:microsoft.com/office/officeart/2005/8/layout/cycle5"/>
    <dgm:cxn modelId="{9E10A8F9-821E-4345-A14C-E704E64DDABF}" type="presParOf" srcId="{054D60C9-F0B2-4611-A327-2F5F982E57BA}" destId="{29C5364A-7269-4CC6-937D-36573578F4DC}" srcOrd="3" destOrd="0" presId="urn:microsoft.com/office/officeart/2005/8/layout/cycle5"/>
    <dgm:cxn modelId="{9A171A50-8BBF-4B6A-8C1B-A88BA34789CD}" type="presParOf" srcId="{054D60C9-F0B2-4611-A327-2F5F982E57BA}" destId="{B8B0B522-AA99-436A-916A-B583C727AC56}" srcOrd="4" destOrd="0" presId="urn:microsoft.com/office/officeart/2005/8/layout/cycle5"/>
    <dgm:cxn modelId="{14BD3DC5-8A22-4EF7-8AC1-35BEC38C44DB}" type="presParOf" srcId="{054D60C9-F0B2-4611-A327-2F5F982E57BA}" destId="{52DC27C2-77BA-4E73-80F2-947F9C0F02CD}" srcOrd="5" destOrd="0" presId="urn:microsoft.com/office/officeart/2005/8/layout/cycle5"/>
    <dgm:cxn modelId="{AD94BCA1-3B59-4922-AFB5-B44ED80DC180}" type="presParOf" srcId="{054D60C9-F0B2-4611-A327-2F5F982E57BA}" destId="{7A9C1E12-8511-4285-BDA0-B00AAEF33A38}" srcOrd="6" destOrd="0" presId="urn:microsoft.com/office/officeart/2005/8/layout/cycle5"/>
    <dgm:cxn modelId="{CC865574-83FF-417F-97AD-6D99E3CD59A8}" type="presParOf" srcId="{054D60C9-F0B2-4611-A327-2F5F982E57BA}" destId="{63C62BA9-5B99-4483-BB1F-802474345D36}" srcOrd="7" destOrd="0" presId="urn:microsoft.com/office/officeart/2005/8/layout/cycle5"/>
    <dgm:cxn modelId="{BF7CB022-2421-4DF6-826C-DE93FC3860A0}" type="presParOf" srcId="{054D60C9-F0B2-4611-A327-2F5F982E57BA}" destId="{172FFDDB-CAAD-45E9-A4ED-AE94B57C51E6}" srcOrd="8" destOrd="0" presId="urn:microsoft.com/office/officeart/2005/8/layout/cycle5"/>
    <dgm:cxn modelId="{588B6530-D357-4E04-9484-5B0EDDDD927E}" type="presParOf" srcId="{054D60C9-F0B2-4611-A327-2F5F982E57BA}" destId="{04DDF5CE-81B0-4746-BF31-4FB9BE88D2B0}" srcOrd="9" destOrd="0" presId="urn:microsoft.com/office/officeart/2005/8/layout/cycle5"/>
    <dgm:cxn modelId="{1D2C1016-1EAA-4E5D-B50E-F8C75FD91F48}" type="presParOf" srcId="{054D60C9-F0B2-4611-A327-2F5F982E57BA}" destId="{06B534EB-ADAB-45F0-A82B-486DF47437B1}" srcOrd="10" destOrd="0" presId="urn:microsoft.com/office/officeart/2005/8/layout/cycle5"/>
    <dgm:cxn modelId="{A3FF5C5A-99E1-4603-B5E0-12500E3DEFF4}" type="presParOf" srcId="{054D60C9-F0B2-4611-A327-2F5F982E57BA}" destId="{44981C75-B3FF-463E-A027-9C6B857F8856}" srcOrd="11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993115-837C-4F93-B8A3-97CBC4BA903F}">
      <dsp:nvSpPr>
        <dsp:cNvPr id="0" name=""/>
        <dsp:cNvSpPr/>
      </dsp:nvSpPr>
      <dsp:spPr>
        <a:xfrm>
          <a:off x="1012798" y="893"/>
          <a:ext cx="825552" cy="53660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 dirty="0" smtClean="0">
              <a:solidFill>
                <a:schemeClr val="tx1">
                  <a:lumMod val="75000"/>
                </a:schemeClr>
              </a:solidFill>
            </a:rPr>
            <a:t>1) Planung des Produkts</a:t>
          </a:r>
          <a:endParaRPr lang="de-DE" sz="900" kern="1200" dirty="0">
            <a:solidFill>
              <a:schemeClr val="tx1">
                <a:lumMod val="75000"/>
              </a:schemeClr>
            </a:solidFill>
          </a:endParaRPr>
        </a:p>
      </dsp:txBody>
      <dsp:txXfrm>
        <a:off x="1038993" y="27088"/>
        <a:ext cx="773162" cy="484219"/>
      </dsp:txXfrm>
    </dsp:sp>
    <dsp:sp modelId="{8A9598FC-01AF-4855-B5CB-8D3F8DFCA4F7}">
      <dsp:nvSpPr>
        <dsp:cNvPr id="0" name=""/>
        <dsp:cNvSpPr/>
      </dsp:nvSpPr>
      <dsp:spPr>
        <a:xfrm>
          <a:off x="539073" y="269198"/>
          <a:ext cx="1773003" cy="1773003"/>
        </a:xfrm>
        <a:custGeom>
          <a:avLst/>
          <a:gdLst/>
          <a:ahLst/>
          <a:cxnLst/>
          <a:rect l="0" t="0" r="0" b="0"/>
          <a:pathLst>
            <a:path>
              <a:moveTo>
                <a:pt x="1413229" y="173449"/>
              </a:moveTo>
              <a:arcTo wR="886501" hR="886501" stAng="18387184" swAng="163363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C5364A-7269-4CC6-937D-36573578F4DC}">
      <dsp:nvSpPr>
        <dsp:cNvPr id="0" name=""/>
        <dsp:cNvSpPr/>
      </dsp:nvSpPr>
      <dsp:spPr>
        <a:xfrm>
          <a:off x="1899300" y="887395"/>
          <a:ext cx="825552" cy="53660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 dirty="0" smtClean="0">
              <a:solidFill>
                <a:schemeClr val="tx1">
                  <a:lumMod val="75000"/>
                </a:schemeClr>
              </a:solidFill>
            </a:rPr>
            <a:t>2) Zeichung mit Maßangaben</a:t>
          </a:r>
          <a:endParaRPr lang="de-DE" sz="900" kern="1200" dirty="0">
            <a:solidFill>
              <a:schemeClr val="tx1">
                <a:lumMod val="75000"/>
              </a:schemeClr>
            </a:solidFill>
          </a:endParaRPr>
        </a:p>
      </dsp:txBody>
      <dsp:txXfrm>
        <a:off x="1925495" y="913590"/>
        <a:ext cx="773162" cy="484219"/>
      </dsp:txXfrm>
    </dsp:sp>
    <dsp:sp modelId="{52DC27C2-77BA-4E73-80F2-947F9C0F02CD}">
      <dsp:nvSpPr>
        <dsp:cNvPr id="0" name=""/>
        <dsp:cNvSpPr/>
      </dsp:nvSpPr>
      <dsp:spPr>
        <a:xfrm>
          <a:off x="539073" y="269198"/>
          <a:ext cx="1773003" cy="1773003"/>
        </a:xfrm>
        <a:custGeom>
          <a:avLst/>
          <a:gdLst/>
          <a:ahLst/>
          <a:cxnLst/>
          <a:rect l="0" t="0" r="0" b="0"/>
          <a:pathLst>
            <a:path>
              <a:moveTo>
                <a:pt x="1681103" y="1279557"/>
              </a:moveTo>
              <a:arcTo wR="886501" hR="886501" stAng="1579178" swAng="163363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9C1E12-8511-4285-BDA0-B00AAEF33A38}">
      <dsp:nvSpPr>
        <dsp:cNvPr id="0" name=""/>
        <dsp:cNvSpPr/>
      </dsp:nvSpPr>
      <dsp:spPr>
        <a:xfrm>
          <a:off x="1012798" y="1773897"/>
          <a:ext cx="825552" cy="53660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 dirty="0" smtClean="0">
              <a:solidFill>
                <a:schemeClr val="tx1">
                  <a:lumMod val="75000"/>
                </a:schemeClr>
              </a:solidFill>
            </a:rPr>
            <a:t>3) Herstellung in der Werkstatt</a:t>
          </a:r>
          <a:endParaRPr lang="de-DE" sz="900" kern="1200" dirty="0">
            <a:solidFill>
              <a:schemeClr val="tx1">
                <a:lumMod val="75000"/>
              </a:schemeClr>
            </a:solidFill>
          </a:endParaRPr>
        </a:p>
      </dsp:txBody>
      <dsp:txXfrm>
        <a:off x="1038993" y="1800092"/>
        <a:ext cx="773162" cy="484219"/>
      </dsp:txXfrm>
    </dsp:sp>
    <dsp:sp modelId="{172FFDDB-CAAD-45E9-A4ED-AE94B57C51E6}">
      <dsp:nvSpPr>
        <dsp:cNvPr id="0" name=""/>
        <dsp:cNvSpPr/>
      </dsp:nvSpPr>
      <dsp:spPr>
        <a:xfrm>
          <a:off x="539073" y="269198"/>
          <a:ext cx="1773003" cy="1773003"/>
        </a:xfrm>
        <a:custGeom>
          <a:avLst/>
          <a:gdLst/>
          <a:ahLst/>
          <a:cxnLst/>
          <a:rect l="0" t="0" r="0" b="0"/>
          <a:pathLst>
            <a:path>
              <a:moveTo>
                <a:pt x="359774" y="1599554"/>
              </a:moveTo>
              <a:arcTo wR="886501" hR="886501" stAng="7587184" swAng="163363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DDF5CE-81B0-4746-BF31-4FB9BE88D2B0}">
      <dsp:nvSpPr>
        <dsp:cNvPr id="0" name=""/>
        <dsp:cNvSpPr/>
      </dsp:nvSpPr>
      <dsp:spPr>
        <a:xfrm>
          <a:off x="126296" y="887395"/>
          <a:ext cx="825552" cy="53660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 dirty="0" smtClean="0">
              <a:solidFill>
                <a:schemeClr val="tx1">
                  <a:lumMod val="75000"/>
                </a:schemeClr>
              </a:solidFill>
            </a:rPr>
            <a:t>4) Qualitäts-überprüfung</a:t>
          </a:r>
          <a:endParaRPr lang="de-DE" sz="900" kern="1200" dirty="0">
            <a:solidFill>
              <a:schemeClr val="tx1">
                <a:lumMod val="75000"/>
              </a:schemeClr>
            </a:solidFill>
          </a:endParaRPr>
        </a:p>
      </dsp:txBody>
      <dsp:txXfrm>
        <a:off x="152491" y="913590"/>
        <a:ext cx="773162" cy="484219"/>
      </dsp:txXfrm>
    </dsp:sp>
    <dsp:sp modelId="{44981C75-B3FF-463E-A027-9C6B857F8856}">
      <dsp:nvSpPr>
        <dsp:cNvPr id="0" name=""/>
        <dsp:cNvSpPr/>
      </dsp:nvSpPr>
      <dsp:spPr>
        <a:xfrm>
          <a:off x="539073" y="269198"/>
          <a:ext cx="1773003" cy="1773003"/>
        </a:xfrm>
        <a:custGeom>
          <a:avLst/>
          <a:gdLst/>
          <a:ahLst/>
          <a:cxnLst/>
          <a:rect l="0" t="0" r="0" b="0"/>
          <a:pathLst>
            <a:path>
              <a:moveTo>
                <a:pt x="91899" y="493446"/>
              </a:moveTo>
              <a:arcTo wR="886501" hR="886501" stAng="12379178" swAng="163363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4F81BD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22860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1B98F-1A8C-4EA5-99D4-A0F34C9AF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mascil_tasks_template_2014-04-30</Template>
  <TotalTime>0</TotalTime>
  <Pages>2</Pages>
  <Words>425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Name Ihrer Firma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Reitz-Koncebovski (fr)</dc:creator>
  <cp:lastModifiedBy>Anika Weihberger</cp:lastModifiedBy>
  <cp:revision>3</cp:revision>
  <cp:lastPrinted>2014-10-17T21:21:00Z</cp:lastPrinted>
  <dcterms:created xsi:type="dcterms:W3CDTF">2014-11-19T10:25:00Z</dcterms:created>
  <dcterms:modified xsi:type="dcterms:W3CDTF">2014-11-19T10:40:00Z</dcterms:modified>
</cp:coreProperties>
</file>