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EC22A" w14:textId="77777777" w:rsidR="00EC2ABB" w:rsidRPr="005E725C" w:rsidRDefault="008A777A" w:rsidP="00C470C5">
      <w:pPr>
        <w:pStyle w:val="berschrift1"/>
      </w:pPr>
      <w:bookmarkStart w:id="0" w:name="_GoBack"/>
      <w:bookmarkEnd w:id="0"/>
      <w:r>
        <w:t>Maschinenbelegungsplanung</w:t>
      </w:r>
    </w:p>
    <w:p w14:paraId="698BAE74" w14:textId="77777777" w:rsidR="008A777A" w:rsidRPr="008A777A" w:rsidRDefault="004750A1" w:rsidP="008A777A">
      <w:pPr>
        <w:suppressAutoHyphens w:val="0"/>
        <w:autoSpaceDE w:val="0"/>
        <w:autoSpaceDN w:val="0"/>
        <w:adjustRightInd w:val="0"/>
        <w:jc w:val="both"/>
        <w:rPr>
          <w:i/>
          <w:lang w:eastAsia="en-GB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166F4CA" wp14:editId="25C9BAFB">
            <wp:simplePos x="0" y="0"/>
            <wp:positionH relativeFrom="margin">
              <wp:align>right</wp:align>
            </wp:positionH>
            <wp:positionV relativeFrom="margin">
              <wp:posOffset>483235</wp:posOffset>
            </wp:positionV>
            <wp:extent cx="2519045" cy="1671955"/>
            <wp:effectExtent l="0" t="0" r="0" b="0"/>
            <wp:wrapSquare wrapText="left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garage-F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7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777A" w:rsidRPr="008A777A">
        <w:rPr>
          <w:i/>
          <w:lang w:eastAsia="en-GB"/>
        </w:rPr>
        <w:t>Die Schüler/innen schlüpfen in die Rolle eines/r Maschinenbelgungsplaner/s/in. Ziel ist es die</w:t>
      </w:r>
      <w:r w:rsidR="008A777A">
        <w:rPr>
          <w:i/>
          <w:lang w:eastAsia="en-GB"/>
        </w:rPr>
        <w:t xml:space="preserve"> </w:t>
      </w:r>
      <w:r w:rsidR="008A777A" w:rsidRPr="008A777A">
        <w:rPr>
          <w:i/>
          <w:lang w:eastAsia="en-GB"/>
        </w:rPr>
        <w:t>Reihenfolge von Produkten festzulegen, die nacheinander an zwei Maschinen bearbeitet werden.</w:t>
      </w:r>
    </w:p>
    <w:p w14:paraId="2EB0993E" w14:textId="7A514FE7" w:rsidR="005E725C" w:rsidRPr="004750A1" w:rsidRDefault="009273B6" w:rsidP="008A777A">
      <w:pPr>
        <w:suppressAutoHyphens w:val="0"/>
        <w:autoSpaceDE w:val="0"/>
        <w:autoSpaceDN w:val="0"/>
        <w:adjustRightInd w:val="0"/>
        <w:jc w:val="both"/>
        <w:rPr>
          <w:i/>
          <w:lang w:eastAsia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7019B" wp14:editId="6727BB82">
                <wp:simplePos x="0" y="0"/>
                <wp:positionH relativeFrom="column">
                  <wp:posOffset>3420745</wp:posOffset>
                </wp:positionH>
                <wp:positionV relativeFrom="paragraph">
                  <wp:posOffset>1021080</wp:posOffset>
                </wp:positionV>
                <wp:extent cx="2519045" cy="287020"/>
                <wp:effectExtent l="1270" t="1905" r="3810" b="0"/>
                <wp:wrapSquare wrapText="left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FA3C" w14:textId="77777777" w:rsidR="00950E3D" w:rsidRPr="00E32B1C" w:rsidRDefault="004750A1" w:rsidP="00950E3D">
                            <w:pPr>
                              <w:pStyle w:val="Beschriftung"/>
                              <w:jc w:val="right"/>
                              <w:rPr>
                                <w:rFonts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Schokoladenmasse</w:t>
                            </w:r>
                            <w:r w:rsidR="00950E3D" w:rsidRPr="00E32B1C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E32B1C" w:rsidRPr="00E32B1C">
                              <w:rPr>
                                <w:sz w:val="18"/>
                                <w:szCs w:val="18"/>
                              </w:rPr>
                              <w:t xml:space="preserve">© </w:t>
                            </w:r>
                            <w:r w:rsidR="00950E3D" w:rsidRPr="00E32B1C">
                              <w:rPr>
                                <w:sz w:val="18"/>
                                <w:szCs w:val="18"/>
                              </w:rPr>
                              <w:t>mascil Austria)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9.35pt;margin-top:80.4pt;width:198.3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" stroked="f">
                <v:textbox inset="0,0,0,0">
                  <w:txbxContent>
                    <w:p w14:paraId="17EEFA3C" w14:textId="77777777" w:rsidR="00950E3D" w:rsidRPr="00E32B1C" w:rsidRDefault="004750A1" w:rsidP="00950E3D">
                      <w:pPr>
                        <w:pStyle w:val="Beschriftung"/>
                        <w:jc w:val="right"/>
                        <w:rPr>
                          <w:rFonts w:cs="Times New Roman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Schokoladenmasse</w:t>
                      </w:r>
                      <w:r w:rsidR="00950E3D" w:rsidRPr="00E32B1C"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="00E32B1C" w:rsidRPr="00E32B1C">
                        <w:rPr>
                          <w:sz w:val="18"/>
                          <w:szCs w:val="18"/>
                        </w:rPr>
                        <w:t xml:space="preserve">© </w:t>
                      </w:r>
                      <w:r w:rsidR="00950E3D" w:rsidRPr="00E32B1C">
                        <w:rPr>
                          <w:sz w:val="18"/>
                          <w:szCs w:val="18"/>
                        </w:rPr>
                        <w:t>mascil Austria)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8A777A" w:rsidRPr="008A777A">
        <w:rPr>
          <w:i/>
          <w:lang w:eastAsia="en-GB"/>
        </w:rPr>
        <w:t>Die Bearbeitungszeiten der verschiedenen Produkte an den beiden Maschinen sind gegeben. Die</w:t>
      </w:r>
      <w:r w:rsidR="008A777A">
        <w:rPr>
          <w:i/>
          <w:lang w:eastAsia="en-GB"/>
        </w:rPr>
        <w:t xml:space="preserve"> </w:t>
      </w:r>
      <w:r w:rsidR="008A777A" w:rsidRPr="008A777A">
        <w:rPr>
          <w:i/>
          <w:lang w:eastAsia="en-GB"/>
        </w:rPr>
        <w:t xml:space="preserve">Schüler/innen sollen einen zulässigen Plan, d. h. jedes Produkt wird zuerst an Maschine </w:t>
      </w:r>
      <w:r w:rsidR="008A777A">
        <w:rPr>
          <w:i/>
          <w:lang w:eastAsia="en-GB"/>
        </w:rPr>
        <w:t>M</w:t>
      </w:r>
      <w:r w:rsidR="008A777A">
        <w:rPr>
          <w:i/>
          <w:vertAlign w:val="subscript"/>
          <w:lang w:eastAsia="en-GB"/>
        </w:rPr>
        <w:t>1</w:t>
      </w:r>
      <w:r w:rsidR="008A777A">
        <w:rPr>
          <w:i/>
          <w:lang w:eastAsia="en-GB"/>
        </w:rPr>
        <w:t xml:space="preserve"> </w:t>
      </w:r>
      <w:r w:rsidR="008A777A" w:rsidRPr="008A777A">
        <w:rPr>
          <w:i/>
          <w:lang w:eastAsia="en-GB"/>
        </w:rPr>
        <w:t>und anschließend</w:t>
      </w:r>
      <w:r w:rsidR="008A777A">
        <w:rPr>
          <w:i/>
          <w:lang w:eastAsia="en-GB"/>
        </w:rPr>
        <w:t xml:space="preserve"> </w:t>
      </w:r>
      <w:r w:rsidR="008A777A" w:rsidRPr="008A777A">
        <w:rPr>
          <w:i/>
          <w:lang w:eastAsia="en-GB"/>
        </w:rPr>
        <w:t xml:space="preserve">an Maschine </w:t>
      </w:r>
      <w:r w:rsidR="008A777A">
        <w:rPr>
          <w:i/>
          <w:lang w:eastAsia="en-GB"/>
        </w:rPr>
        <w:t>M</w:t>
      </w:r>
      <w:r w:rsidR="008A777A">
        <w:rPr>
          <w:i/>
          <w:vertAlign w:val="subscript"/>
          <w:lang w:eastAsia="en-GB"/>
        </w:rPr>
        <w:t>2</w:t>
      </w:r>
      <w:r w:rsidR="008A777A" w:rsidRPr="008A777A">
        <w:rPr>
          <w:i/>
          <w:lang w:eastAsia="en-GB"/>
        </w:rPr>
        <w:t xml:space="preserve"> bearbe</w:t>
      </w:r>
      <w:r w:rsidR="004750A1">
        <w:rPr>
          <w:i/>
          <w:lang w:eastAsia="en-GB"/>
        </w:rPr>
        <w:t>itet, erstellen.</w:t>
      </w:r>
      <w:r w:rsidR="008A777A" w:rsidRPr="008A777A">
        <w:rPr>
          <w:i/>
          <w:lang w:eastAsia="en-GB"/>
        </w:rPr>
        <w:t xml:space="preserve"> Dabei soll die sogenannte Zykluszeit, das ist Zeit in</w:t>
      </w:r>
      <w:r w:rsidR="008A777A">
        <w:rPr>
          <w:i/>
          <w:lang w:eastAsia="en-GB"/>
        </w:rPr>
        <w:t xml:space="preserve"> </w:t>
      </w:r>
      <w:r w:rsidR="008A777A" w:rsidRPr="008A777A">
        <w:rPr>
          <w:i/>
          <w:lang w:eastAsia="en-GB"/>
        </w:rPr>
        <w:t>der alle Produkte beide Maschinen einmal durchlaufen haben, minimiert werden. Die Schüler/innen</w:t>
      </w:r>
      <w:r w:rsidR="008A777A">
        <w:rPr>
          <w:i/>
          <w:lang w:eastAsia="en-GB"/>
        </w:rPr>
        <w:t xml:space="preserve"> </w:t>
      </w:r>
      <w:r w:rsidR="008A777A" w:rsidRPr="008A777A">
        <w:rPr>
          <w:lang w:eastAsia="en-GB"/>
        </w:rPr>
        <w:t>präsentieren am Ende ihre Lösungen und beschreiben ihre Vorgehensweise.</w:t>
      </w:r>
    </w:p>
    <w:p w14:paraId="47F3B817" w14:textId="77777777" w:rsidR="00EC2ABB" w:rsidRDefault="00EC2ABB">
      <w:pPr>
        <w:suppressAutoHyphens w:val="0"/>
      </w:pPr>
    </w:p>
    <w:p w14:paraId="6BEA18A7" w14:textId="77777777" w:rsidR="00F93AFA" w:rsidRPr="00566904" w:rsidRDefault="000C6D1B" w:rsidP="00F93AFA">
      <w:pPr>
        <w:pStyle w:val="berschrift2"/>
      </w:pPr>
      <w:r>
        <w:t>Schlagworte</w:t>
      </w:r>
    </w:p>
    <w:p w14:paraId="0EC0B7C1" w14:textId="77777777" w:rsidR="005E725C" w:rsidRPr="000C6D1B" w:rsidRDefault="005E725C" w:rsidP="00C96479">
      <w:pPr>
        <w:pStyle w:val="tagssubtitle"/>
        <w:rPr>
          <w:rStyle w:val="TagTextZchn"/>
          <w:lang w:val="de-DE"/>
        </w:rPr>
      </w:pPr>
      <w:r w:rsidRPr="000C6D1B">
        <w:rPr>
          <w:lang w:val="de-DE"/>
        </w:rPr>
        <w:t xml:space="preserve">Fach: </w:t>
      </w:r>
      <w:r w:rsidRPr="000C6D1B">
        <w:rPr>
          <w:rStyle w:val="TagTextZchn"/>
          <w:b w:val="0"/>
          <w:lang w:val="de-DE"/>
        </w:rPr>
        <w:t>Mathematik</w:t>
      </w:r>
    </w:p>
    <w:p w14:paraId="12562EF9" w14:textId="77777777" w:rsidR="005E725C" w:rsidRPr="000C6D1B" w:rsidRDefault="005E725C" w:rsidP="00C96479">
      <w:pPr>
        <w:pStyle w:val="tagssubtitle"/>
        <w:rPr>
          <w:rStyle w:val="TagTextZchn"/>
          <w:b w:val="0"/>
          <w:lang w:val="de-DE"/>
        </w:rPr>
      </w:pPr>
      <w:r w:rsidRPr="000C6D1B">
        <w:rPr>
          <w:lang w:val="de-DE"/>
        </w:rPr>
        <w:t xml:space="preserve">Schulart: </w:t>
      </w:r>
      <w:r w:rsidR="000D7230">
        <w:rPr>
          <w:rStyle w:val="TagTextZchn"/>
          <w:b w:val="0"/>
          <w:lang w:val="de-DE"/>
        </w:rPr>
        <w:t>Gymnasium</w:t>
      </w:r>
      <w:r w:rsidR="008A777A">
        <w:rPr>
          <w:rStyle w:val="TagTextZchn"/>
          <w:b w:val="0"/>
          <w:lang w:val="de-DE"/>
        </w:rPr>
        <w:t>, Berufsbildende mittle</w:t>
      </w:r>
      <w:r w:rsidR="00BB2D67">
        <w:rPr>
          <w:rStyle w:val="TagTextZchn"/>
          <w:b w:val="0"/>
          <w:lang w:val="de-DE"/>
        </w:rPr>
        <w:t>re</w:t>
      </w:r>
      <w:r w:rsidR="008A777A">
        <w:rPr>
          <w:rStyle w:val="TagTextZchn"/>
          <w:b w:val="0"/>
          <w:lang w:val="de-DE"/>
        </w:rPr>
        <w:t xml:space="preserve"> und höhere Schulen</w:t>
      </w:r>
      <w:r w:rsidR="000D7230">
        <w:rPr>
          <w:rStyle w:val="TagTextZchn"/>
          <w:b w:val="0"/>
          <w:lang w:val="de-DE"/>
        </w:rPr>
        <w:t xml:space="preserve"> Mittelschule</w:t>
      </w:r>
    </w:p>
    <w:p w14:paraId="0F54C15B" w14:textId="77777777" w:rsidR="005E725C" w:rsidRPr="000C6D1B" w:rsidRDefault="005E725C" w:rsidP="00C96479">
      <w:pPr>
        <w:pStyle w:val="tagssubtitle"/>
        <w:rPr>
          <w:rStyle w:val="TagTextZchn"/>
          <w:lang w:val="de-DE"/>
        </w:rPr>
      </w:pPr>
      <w:r w:rsidRPr="000C6D1B">
        <w:rPr>
          <w:rStyle w:val="TagTextZchn"/>
          <w:lang w:val="de-DE"/>
        </w:rPr>
        <w:t>Alter</w:t>
      </w:r>
      <w:r w:rsidRPr="000C6D1B">
        <w:rPr>
          <w:rStyle w:val="TagTextZchn"/>
          <w:b w:val="0"/>
          <w:lang w:val="de-DE"/>
        </w:rPr>
        <w:t xml:space="preserve">: </w:t>
      </w:r>
      <w:r w:rsidR="00F16D81">
        <w:rPr>
          <w:rStyle w:val="TagTextZchn"/>
          <w:b w:val="0"/>
          <w:lang w:val="de-DE"/>
        </w:rPr>
        <w:t>11</w:t>
      </w:r>
      <w:r w:rsidR="00F16D81">
        <w:rPr>
          <w:rStyle w:val="TagTextZchn"/>
          <w:b w:val="0"/>
          <w:lang w:val="de-DE"/>
        </w:rPr>
        <w:softHyphen/>
        <w:t>–1</w:t>
      </w:r>
      <w:r w:rsidR="008A777A">
        <w:rPr>
          <w:rStyle w:val="TagTextZchn"/>
          <w:b w:val="0"/>
          <w:lang w:val="de-DE"/>
        </w:rPr>
        <w:t>8</w:t>
      </w:r>
    </w:p>
    <w:p w14:paraId="418A6AB1" w14:textId="77777777" w:rsidR="005E725C" w:rsidRPr="007663FC" w:rsidRDefault="00A64EB5" w:rsidP="00C96479">
      <w:pPr>
        <w:pStyle w:val="tagssubtitle"/>
        <w:rPr>
          <w:rStyle w:val="TagTextZchn"/>
          <w:b w:val="0"/>
          <w:lang w:val="de-DE"/>
        </w:rPr>
      </w:pPr>
      <w:r>
        <w:rPr>
          <w:lang w:val="de-DE"/>
        </w:rPr>
        <w:t xml:space="preserve">Zeitbedarf: </w:t>
      </w:r>
      <w:r>
        <w:rPr>
          <w:rStyle w:val="TagTextZchn"/>
          <w:b w:val="0"/>
          <w:lang w:val="de-DE"/>
        </w:rPr>
        <w:t>2 Unterrichtseinheit</w:t>
      </w:r>
    </w:p>
    <w:p w14:paraId="762BEFB3" w14:textId="77777777" w:rsidR="000F412F" w:rsidRPr="000F412F" w:rsidRDefault="005E725C" w:rsidP="000F412F">
      <w:pPr>
        <w:suppressAutoHyphens w:val="0"/>
        <w:autoSpaceDE w:val="0"/>
        <w:autoSpaceDN w:val="0"/>
        <w:adjustRightInd w:val="0"/>
        <w:rPr>
          <w:rStyle w:val="TagTextZchn"/>
          <w:lang w:val="de-DE"/>
        </w:rPr>
      </w:pPr>
      <w:r w:rsidRPr="000F412F">
        <w:rPr>
          <w:b/>
        </w:rPr>
        <w:t>Forschendes Lernen:</w:t>
      </w:r>
      <w:r w:rsidR="00E32B1C">
        <w:rPr>
          <w:b/>
        </w:rPr>
        <w:t xml:space="preserve"> </w:t>
      </w:r>
      <w:r w:rsidR="000F412F" w:rsidRPr="000F412F">
        <w:rPr>
          <w:rStyle w:val="TagTextZchn"/>
          <w:lang w:val="de-DE"/>
        </w:rPr>
        <w:t>Problemstellungen in eigene</w:t>
      </w:r>
      <w:r w:rsidR="000F412F">
        <w:rPr>
          <w:rStyle w:val="TagTextZchn"/>
          <w:lang w:val="de-DE"/>
        </w:rPr>
        <w:t xml:space="preserve"> </w:t>
      </w:r>
      <w:r w:rsidR="000F412F" w:rsidRPr="000F412F">
        <w:rPr>
          <w:rStyle w:val="TagTextZchn"/>
          <w:lang w:val="de-DE"/>
        </w:rPr>
        <w:t>Worte fassen, systematisches Arbeiten,</w:t>
      </w:r>
    </w:p>
    <w:p w14:paraId="0E979958" w14:textId="77777777" w:rsidR="005E725C" w:rsidRPr="000C6D1B" w:rsidRDefault="000F412F" w:rsidP="000F412F">
      <w:pPr>
        <w:pStyle w:val="tagssubtitle"/>
        <w:rPr>
          <w:rStyle w:val="TagTextZchn"/>
          <w:lang w:val="de-DE"/>
        </w:rPr>
      </w:pPr>
      <w:r>
        <w:rPr>
          <w:rStyle w:val="TagTextZchn"/>
          <w:b w:val="0"/>
          <w:lang w:val="de-DE"/>
        </w:rPr>
        <w:t xml:space="preserve">Reflexion der </w:t>
      </w:r>
      <w:r w:rsidRPr="000F412F">
        <w:rPr>
          <w:rStyle w:val="TagTextZchn"/>
          <w:b w:val="0"/>
          <w:lang w:val="de-DE"/>
        </w:rPr>
        <w:t>Vorgehensweise</w:t>
      </w:r>
      <w:r>
        <w:rPr>
          <w:rStyle w:val="TagTextZchn"/>
          <w:lang w:val="de-DE"/>
        </w:rPr>
        <w:t xml:space="preserve">, </w:t>
      </w:r>
      <w:r w:rsidR="00A64EB5">
        <w:rPr>
          <w:rStyle w:val="kop"/>
          <w:b w:val="0"/>
          <w:lang w:val="de-DE"/>
        </w:rPr>
        <w:t>I</w:t>
      </w:r>
      <w:r w:rsidR="005E725C" w:rsidRPr="000C6D1B">
        <w:rPr>
          <w:rStyle w:val="kop"/>
          <w:b w:val="0"/>
          <w:lang w:val="de-DE"/>
        </w:rPr>
        <w:t>nterpretation</w:t>
      </w:r>
      <w:r w:rsidR="005E725C">
        <w:rPr>
          <w:rStyle w:val="kop"/>
          <w:b w:val="0"/>
          <w:lang w:val="de-DE"/>
        </w:rPr>
        <w:t xml:space="preserve"> und Bewertung der Ergebnisse</w:t>
      </w:r>
      <w:r w:rsidR="00A64EB5">
        <w:rPr>
          <w:rStyle w:val="kop"/>
          <w:b w:val="0"/>
          <w:lang w:val="de-DE"/>
        </w:rPr>
        <w:t xml:space="preserve">, </w:t>
      </w:r>
      <w:r w:rsidR="005E725C" w:rsidRPr="000C6D1B">
        <w:rPr>
          <w:rStyle w:val="kop"/>
          <w:b w:val="0"/>
          <w:lang w:val="de-DE"/>
        </w:rPr>
        <w:t>Kommunikation und</w:t>
      </w:r>
      <w:r w:rsidR="000D7230">
        <w:rPr>
          <w:rStyle w:val="kop"/>
          <w:b w:val="0"/>
          <w:lang w:val="de-DE"/>
        </w:rPr>
        <w:t xml:space="preserve"> </w:t>
      </w:r>
      <w:r w:rsidR="005E725C" w:rsidRPr="000C6D1B">
        <w:rPr>
          <w:rStyle w:val="kop"/>
          <w:b w:val="0"/>
          <w:lang w:val="de-DE"/>
        </w:rPr>
        <w:t>Präsentation</w:t>
      </w:r>
    </w:p>
    <w:p w14:paraId="68E28D6C" w14:textId="77777777" w:rsidR="00F93AFA" w:rsidRPr="000C6D1B" w:rsidRDefault="005E725C" w:rsidP="008A777A">
      <w:pPr>
        <w:suppressAutoHyphens w:val="0"/>
        <w:autoSpaceDE w:val="0"/>
        <w:autoSpaceDN w:val="0"/>
        <w:adjustRightInd w:val="0"/>
      </w:pPr>
      <w:r w:rsidRPr="008A777A">
        <w:rPr>
          <w:b/>
        </w:rPr>
        <w:t>Bezug zur Arbeitswelt:</w:t>
      </w:r>
      <w:r w:rsidRPr="000C6D1B">
        <w:t xml:space="preserve"> </w:t>
      </w:r>
      <w:r w:rsidR="000D7230">
        <w:t xml:space="preserve"> </w:t>
      </w:r>
      <w:r w:rsidR="008A777A" w:rsidRPr="008A777A">
        <w:rPr>
          <w:rStyle w:val="TagTextZchn"/>
          <w:lang w:val="de-DE"/>
        </w:rPr>
        <w:t>Maschinenbel</w:t>
      </w:r>
      <w:r w:rsidR="008A777A">
        <w:rPr>
          <w:rStyle w:val="TagTextZchn"/>
          <w:lang w:val="de-DE"/>
        </w:rPr>
        <w:t>e</w:t>
      </w:r>
      <w:r w:rsidR="008A777A" w:rsidRPr="008A777A">
        <w:rPr>
          <w:rStyle w:val="TagTextZchn"/>
          <w:lang w:val="de-DE"/>
        </w:rPr>
        <w:t>gungsplaner/innen, Entscheidungsträger/innen, allg. Planer/innen</w:t>
      </w:r>
    </w:p>
    <w:p w14:paraId="56585AE0" w14:textId="77777777" w:rsidR="00EC2ABB" w:rsidRPr="000C6D1B" w:rsidRDefault="00EC2ABB">
      <w:pPr>
        <w:suppressAutoHyphens w:val="0"/>
      </w:pPr>
    </w:p>
    <w:p w14:paraId="16A319C5" w14:textId="77777777" w:rsidR="00EC2ABB" w:rsidRPr="00B22DC5" w:rsidRDefault="00D25E95" w:rsidP="00EC2ABB">
      <w:pPr>
        <w:pStyle w:val="berschrift2"/>
      </w:pPr>
      <w:r>
        <w:t>Aufgabenstellung</w:t>
      </w:r>
    </w:p>
    <w:p w14:paraId="0A205E9B" w14:textId="77777777" w:rsidR="000F412F" w:rsidRPr="000F412F" w:rsidRDefault="000F412F" w:rsidP="000F412F">
      <w:pPr>
        <w:rPr>
          <w:lang w:val="de-AT"/>
        </w:rPr>
      </w:pPr>
      <w:r w:rsidRPr="000F412F">
        <w:rPr>
          <w:lang w:val="de-AT"/>
        </w:rPr>
        <w:t>In einer Schokoladenfabrik werden verschiedene Schokoladesorten (Nuss, Nougat,</w:t>
      </w:r>
    </w:p>
    <w:p w14:paraId="16DA1117" w14:textId="77777777" w:rsidR="000F412F" w:rsidRPr="000F412F" w:rsidRDefault="000F412F" w:rsidP="000F412F">
      <w:pPr>
        <w:rPr>
          <w:lang w:val="de-AT"/>
        </w:rPr>
      </w:pPr>
      <w:r>
        <w:rPr>
          <w:lang w:val="de-AT"/>
        </w:rPr>
        <w:t>Halbbitter, …</w:t>
      </w:r>
      <w:r w:rsidRPr="000F412F">
        <w:rPr>
          <w:lang w:val="de-AT"/>
        </w:rPr>
        <w:t>) hergestellt. Die einzelnen Sorten werden zun</w:t>
      </w:r>
      <w:r>
        <w:rPr>
          <w:lang w:val="de-AT"/>
        </w:rPr>
        <w:t>ä</w:t>
      </w:r>
      <w:r w:rsidRPr="000F412F">
        <w:rPr>
          <w:lang w:val="de-AT"/>
        </w:rPr>
        <w:t>chst in Tafeln</w:t>
      </w:r>
    </w:p>
    <w:p w14:paraId="46CE5C59" w14:textId="77777777" w:rsidR="000F412F" w:rsidRPr="000F412F" w:rsidRDefault="000F412F" w:rsidP="000F412F">
      <w:pPr>
        <w:rPr>
          <w:lang w:val="de-AT"/>
        </w:rPr>
      </w:pPr>
      <w:r w:rsidRPr="000F412F">
        <w:rPr>
          <w:lang w:val="de-AT"/>
        </w:rPr>
        <w:t xml:space="preserve">gegossen (Maschine </w:t>
      </w:r>
      <w:r>
        <w:rPr>
          <w:lang w:val="de-AT"/>
        </w:rPr>
        <w:t>M</w:t>
      </w:r>
      <w:r>
        <w:rPr>
          <w:vertAlign w:val="subscript"/>
          <w:lang w:val="de-AT"/>
        </w:rPr>
        <w:t>1</w:t>
      </w:r>
      <w:r w:rsidRPr="000F412F">
        <w:rPr>
          <w:lang w:val="de-AT"/>
        </w:rPr>
        <w:t>) und dann verpackt (Maschine</w:t>
      </w:r>
      <w:r>
        <w:rPr>
          <w:lang w:val="de-AT"/>
        </w:rPr>
        <w:t xml:space="preserve"> M</w:t>
      </w:r>
      <w:r w:rsidRPr="000F412F">
        <w:rPr>
          <w:vertAlign w:val="subscript"/>
          <w:lang w:val="de-AT"/>
        </w:rPr>
        <w:t>2</w:t>
      </w:r>
      <w:r w:rsidRPr="000F412F">
        <w:rPr>
          <w:lang w:val="de-AT"/>
        </w:rPr>
        <w:t>). Die Bearbeitungszeiten</w:t>
      </w:r>
    </w:p>
    <w:p w14:paraId="75B996A0" w14:textId="77777777" w:rsidR="005E725C" w:rsidRDefault="000F412F" w:rsidP="000F412F">
      <w:pPr>
        <w:rPr>
          <w:lang w:val="de-AT"/>
        </w:rPr>
      </w:pPr>
      <w:r>
        <w:rPr>
          <w:lang w:val="de-AT"/>
        </w:rPr>
        <w:t>von fü</w:t>
      </w:r>
      <w:r w:rsidRPr="000F412F">
        <w:rPr>
          <w:lang w:val="de-AT"/>
        </w:rPr>
        <w:t xml:space="preserve">nf Sorte </w:t>
      </w:r>
      <w:r w:rsidRPr="000F412F">
        <w:rPr>
          <w:rFonts w:asciiTheme="minorHAnsi" w:hAnsiTheme="minorHAnsi"/>
          <w:lang w:val="de-AT"/>
        </w:rPr>
        <w:t>a,b,c,d,e</w:t>
      </w:r>
      <w:r>
        <w:rPr>
          <w:lang w:val="de-AT"/>
        </w:rPr>
        <w:t xml:space="preserve"> </w:t>
      </w:r>
      <w:r w:rsidRPr="000F412F">
        <w:rPr>
          <w:lang w:val="de-AT"/>
        </w:rPr>
        <w:t xml:space="preserve"> an den beiden Maschinen sind gegeben.</w:t>
      </w:r>
      <w:r>
        <w:rPr>
          <w:lang w:val="de-AT"/>
        </w:rPr>
        <w:t xml:space="preserve"> </w:t>
      </w:r>
    </w:p>
    <w:p w14:paraId="6BD45F39" w14:textId="77777777" w:rsidR="000F412F" w:rsidRDefault="000F412F" w:rsidP="000F412F">
      <w:pPr>
        <w:rPr>
          <w:lang w:val="de-AT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"/>
        <w:gridCol w:w="458"/>
        <w:gridCol w:w="462"/>
        <w:gridCol w:w="458"/>
        <w:gridCol w:w="579"/>
        <w:gridCol w:w="579"/>
      </w:tblGrid>
      <w:tr w:rsidR="000F412F" w14:paraId="7701521B" w14:textId="77777777" w:rsidTr="000F412F">
        <w:trPr>
          <w:jc w:val="center"/>
        </w:trPr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</w:tcPr>
          <w:p w14:paraId="4D560B83" w14:textId="77777777" w:rsidR="000F412F" w:rsidRDefault="000F412F" w:rsidP="000F412F">
            <w:pPr>
              <w:jc w:val="center"/>
              <w:rPr>
                <w:lang w:val="de-AT"/>
              </w:rPr>
            </w:pPr>
          </w:p>
        </w:tc>
        <w:tc>
          <w:tcPr>
            <w:tcW w:w="458" w:type="dxa"/>
            <w:tcBorders>
              <w:left w:val="single" w:sz="4" w:space="0" w:color="auto"/>
              <w:bottom w:val="single" w:sz="4" w:space="0" w:color="auto"/>
            </w:tcBorders>
          </w:tcPr>
          <w:p w14:paraId="79047987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a</w:t>
            </w:r>
          </w:p>
        </w:tc>
        <w:tc>
          <w:tcPr>
            <w:tcW w:w="462" w:type="dxa"/>
            <w:tcBorders>
              <w:bottom w:val="single" w:sz="4" w:space="0" w:color="auto"/>
            </w:tcBorders>
          </w:tcPr>
          <w:p w14:paraId="3BB7212F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b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14:paraId="7B80ECB3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c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1C058D0F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d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1C014002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e</w:t>
            </w:r>
          </w:p>
        </w:tc>
      </w:tr>
      <w:tr w:rsidR="000F412F" w14:paraId="49E33133" w14:textId="77777777" w:rsidTr="000F412F">
        <w:trPr>
          <w:jc w:val="center"/>
        </w:trPr>
        <w:tc>
          <w:tcPr>
            <w:tcW w:w="582" w:type="dxa"/>
            <w:tcBorders>
              <w:top w:val="single" w:sz="4" w:space="0" w:color="auto"/>
              <w:right w:val="single" w:sz="4" w:space="0" w:color="auto"/>
            </w:tcBorders>
          </w:tcPr>
          <w:p w14:paraId="08B7DDA8" w14:textId="77777777" w:rsidR="000F412F" w:rsidRPr="000F412F" w:rsidRDefault="000F412F" w:rsidP="000F412F">
            <w:pPr>
              <w:jc w:val="center"/>
              <w:rPr>
                <w:vertAlign w:val="subscript"/>
                <w:lang w:val="de-AT"/>
              </w:rPr>
            </w:pPr>
            <w:r>
              <w:rPr>
                <w:lang w:val="de-AT"/>
              </w:rPr>
              <w:t>M</w:t>
            </w:r>
            <w:r>
              <w:rPr>
                <w:vertAlign w:val="subscript"/>
                <w:lang w:val="de-AT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</w:tcBorders>
          </w:tcPr>
          <w:p w14:paraId="10BF35A6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3</w:t>
            </w:r>
          </w:p>
        </w:tc>
        <w:tc>
          <w:tcPr>
            <w:tcW w:w="462" w:type="dxa"/>
            <w:tcBorders>
              <w:top w:val="single" w:sz="4" w:space="0" w:color="auto"/>
            </w:tcBorders>
          </w:tcPr>
          <w:p w14:paraId="1279DCF3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4</w:t>
            </w:r>
          </w:p>
        </w:tc>
        <w:tc>
          <w:tcPr>
            <w:tcW w:w="458" w:type="dxa"/>
            <w:tcBorders>
              <w:top w:val="single" w:sz="4" w:space="0" w:color="auto"/>
            </w:tcBorders>
          </w:tcPr>
          <w:p w14:paraId="681E203B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8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66C75BFC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10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0920C99D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7</w:t>
            </w:r>
          </w:p>
        </w:tc>
      </w:tr>
      <w:tr w:rsidR="000F412F" w14:paraId="45FBCBD7" w14:textId="77777777" w:rsidTr="000F412F">
        <w:trPr>
          <w:jc w:val="center"/>
        </w:trPr>
        <w:tc>
          <w:tcPr>
            <w:tcW w:w="582" w:type="dxa"/>
            <w:tcBorders>
              <w:right w:val="single" w:sz="4" w:space="0" w:color="auto"/>
            </w:tcBorders>
          </w:tcPr>
          <w:p w14:paraId="2BE34EF7" w14:textId="77777777" w:rsidR="000F412F" w:rsidRPr="000F412F" w:rsidRDefault="000F412F" w:rsidP="000F412F">
            <w:pPr>
              <w:jc w:val="center"/>
              <w:rPr>
                <w:vertAlign w:val="subscript"/>
                <w:lang w:val="de-AT"/>
              </w:rPr>
            </w:pPr>
            <w:r>
              <w:rPr>
                <w:lang w:val="de-AT"/>
              </w:rPr>
              <w:t>M</w:t>
            </w:r>
            <w:r>
              <w:rPr>
                <w:vertAlign w:val="subscript"/>
                <w:lang w:val="de-AT"/>
              </w:rPr>
              <w:t>2</w:t>
            </w:r>
          </w:p>
        </w:tc>
        <w:tc>
          <w:tcPr>
            <w:tcW w:w="458" w:type="dxa"/>
            <w:tcBorders>
              <w:left w:val="single" w:sz="4" w:space="0" w:color="auto"/>
            </w:tcBorders>
          </w:tcPr>
          <w:p w14:paraId="4A59209D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2</w:t>
            </w:r>
          </w:p>
        </w:tc>
        <w:tc>
          <w:tcPr>
            <w:tcW w:w="462" w:type="dxa"/>
          </w:tcPr>
          <w:p w14:paraId="5844FA6E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6</w:t>
            </w:r>
          </w:p>
        </w:tc>
        <w:tc>
          <w:tcPr>
            <w:tcW w:w="458" w:type="dxa"/>
          </w:tcPr>
          <w:p w14:paraId="69482E2B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5</w:t>
            </w:r>
          </w:p>
        </w:tc>
        <w:tc>
          <w:tcPr>
            <w:tcW w:w="579" w:type="dxa"/>
          </w:tcPr>
          <w:p w14:paraId="11200A28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7</w:t>
            </w:r>
          </w:p>
        </w:tc>
        <w:tc>
          <w:tcPr>
            <w:tcW w:w="579" w:type="dxa"/>
          </w:tcPr>
          <w:p w14:paraId="15324E8A" w14:textId="77777777" w:rsidR="000F412F" w:rsidRDefault="000F412F" w:rsidP="000F412F">
            <w:pPr>
              <w:jc w:val="center"/>
              <w:rPr>
                <w:lang w:val="de-AT"/>
              </w:rPr>
            </w:pPr>
            <w:r>
              <w:rPr>
                <w:lang w:val="de-AT"/>
              </w:rPr>
              <w:t>12</w:t>
            </w:r>
          </w:p>
        </w:tc>
      </w:tr>
    </w:tbl>
    <w:p w14:paraId="67C7CA6C" w14:textId="77777777" w:rsidR="000F412F" w:rsidRDefault="000F412F" w:rsidP="000F412F">
      <w:pPr>
        <w:rPr>
          <w:lang w:val="de-AT"/>
        </w:rPr>
      </w:pPr>
    </w:p>
    <w:p w14:paraId="76AD90D6" w14:textId="77777777" w:rsidR="000F412F" w:rsidRDefault="000F412F" w:rsidP="000F412F">
      <w:pPr>
        <w:keepNext/>
        <w:jc w:val="center"/>
      </w:pPr>
      <w:r>
        <w:rPr>
          <w:noProof/>
          <w:lang w:eastAsia="de-DE"/>
        </w:rPr>
        <w:drawing>
          <wp:inline distT="0" distB="0" distL="0" distR="0" wp14:anchorId="58A569A7" wp14:editId="5CD31D68">
            <wp:extent cx="3158216" cy="627321"/>
            <wp:effectExtent l="19050" t="0" r="4084" b="0"/>
            <wp:docPr id="3" name="Grafik 2" descr="Maschinenbelegung-Ang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inenbelegung-Angab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782" cy="6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4864" w14:textId="77777777" w:rsidR="00107344" w:rsidRPr="000F412F" w:rsidRDefault="000F412F" w:rsidP="000F412F">
      <w:pPr>
        <w:pStyle w:val="Beschriftung"/>
        <w:jc w:val="center"/>
        <w:rPr>
          <w:sz w:val="18"/>
          <w:szCs w:val="18"/>
          <w:lang w:val="de-AT"/>
        </w:rPr>
      </w:pPr>
      <w:r w:rsidRPr="000F412F">
        <w:rPr>
          <w:sz w:val="18"/>
          <w:szCs w:val="18"/>
        </w:rPr>
        <w:t>Bearbeitungszeiten (</w:t>
      </w:r>
      <w:r>
        <w:rPr>
          <w:sz w:val="18"/>
          <w:szCs w:val="18"/>
        </w:rPr>
        <w:t xml:space="preserve">© </w:t>
      </w:r>
      <w:r w:rsidRPr="000F412F">
        <w:rPr>
          <w:sz w:val="18"/>
          <w:szCs w:val="18"/>
        </w:rPr>
        <w:t>mascil Austria</w:t>
      </w:r>
      <w:r w:rsidRPr="000F412F">
        <w:rPr>
          <w:noProof/>
          <w:sz w:val="18"/>
          <w:szCs w:val="18"/>
        </w:rPr>
        <w:t>)</w:t>
      </w:r>
    </w:p>
    <w:p w14:paraId="68D81ED5" w14:textId="77777777" w:rsidR="000F412F" w:rsidRDefault="000F412F" w:rsidP="000F412F">
      <w:pPr>
        <w:suppressAutoHyphens w:val="0"/>
        <w:autoSpaceDE w:val="0"/>
        <w:autoSpaceDN w:val="0"/>
        <w:adjustRightInd w:val="0"/>
        <w:rPr>
          <w:lang w:val="de-AT"/>
        </w:rPr>
      </w:pPr>
      <w:r>
        <w:rPr>
          <w:lang w:val="de-AT"/>
        </w:rPr>
        <w:lastRenderedPageBreak/>
        <w:t>Für welche Anordnung der fü</w:t>
      </w:r>
      <w:r w:rsidRPr="000F412F">
        <w:rPr>
          <w:lang w:val="de-AT"/>
        </w:rPr>
        <w:t>nf Produkte ist die Zykluszeit, das ist Zeit in der alle</w:t>
      </w:r>
      <w:r>
        <w:rPr>
          <w:lang w:val="de-AT"/>
        </w:rPr>
        <w:t xml:space="preserve"> </w:t>
      </w:r>
      <w:r w:rsidRPr="000F412F">
        <w:rPr>
          <w:lang w:val="de-AT"/>
        </w:rPr>
        <w:t>Produkte beide Maschinen einmal durchlaufen haben, am kleinsten?</w:t>
      </w:r>
      <w:r>
        <w:rPr>
          <w:lang w:val="de-AT"/>
        </w:rPr>
        <w:t xml:space="preserve"> </w:t>
      </w:r>
    </w:p>
    <w:p w14:paraId="4623D0FB" w14:textId="77777777" w:rsidR="000F412F" w:rsidRDefault="000F412F" w:rsidP="000F412F">
      <w:pPr>
        <w:suppressAutoHyphens w:val="0"/>
        <w:autoSpaceDE w:val="0"/>
        <w:autoSpaceDN w:val="0"/>
        <w:adjustRightInd w:val="0"/>
        <w:rPr>
          <w:lang w:val="de-AT"/>
        </w:rPr>
      </w:pPr>
      <w:r w:rsidRPr="000F412F">
        <w:rPr>
          <w:lang w:val="de-AT"/>
        </w:rPr>
        <w:t>Beschreibt eure Vorgehen</w:t>
      </w:r>
      <w:r>
        <w:rPr>
          <w:lang w:val="de-AT"/>
        </w:rPr>
        <w:t>sweise und sucht eine mö</w:t>
      </w:r>
      <w:r w:rsidRPr="000F412F">
        <w:rPr>
          <w:lang w:val="de-AT"/>
        </w:rPr>
        <w:t xml:space="preserve">glichst </w:t>
      </w:r>
      <w:r w:rsidRPr="000F412F">
        <w:rPr>
          <w:i/>
          <w:lang w:val="de-AT"/>
        </w:rPr>
        <w:t>gute</w:t>
      </w:r>
      <w:r w:rsidRPr="000F412F">
        <w:rPr>
          <w:lang w:val="de-AT"/>
        </w:rPr>
        <w:t xml:space="preserve"> </w:t>
      </w:r>
      <w:r>
        <w:rPr>
          <w:lang w:val="de-AT"/>
        </w:rPr>
        <w:t>Lösung!</w:t>
      </w:r>
    </w:p>
    <w:p w14:paraId="671513D5" w14:textId="77777777" w:rsidR="007F5E25" w:rsidRPr="007F5E25" w:rsidRDefault="000F412F" w:rsidP="00AB1C57">
      <w:pPr>
        <w:suppressAutoHyphens w:val="0"/>
        <w:autoSpaceDE w:val="0"/>
        <w:autoSpaceDN w:val="0"/>
        <w:adjustRightInd w:val="0"/>
        <w:rPr>
          <w:lang w:val="de-AT"/>
        </w:rPr>
      </w:pPr>
      <w:r w:rsidRPr="000F412F">
        <w:rPr>
          <w:lang w:val="de-AT"/>
        </w:rPr>
        <w:t>Stellt</w:t>
      </w:r>
      <w:r>
        <w:rPr>
          <w:lang w:val="de-AT"/>
        </w:rPr>
        <w:t xml:space="preserve"> anschli</w:t>
      </w:r>
      <w:r w:rsidR="00AB1C57">
        <w:rPr>
          <w:lang w:val="de-AT"/>
        </w:rPr>
        <w:t>e</w:t>
      </w:r>
      <w:r>
        <w:rPr>
          <w:lang w:val="de-AT"/>
        </w:rPr>
        <w:t>ß</w:t>
      </w:r>
      <w:r w:rsidRPr="000F412F">
        <w:rPr>
          <w:lang w:val="de-AT"/>
        </w:rPr>
        <w:t xml:space="preserve">end eure Vorgehensweise und </w:t>
      </w:r>
      <w:r w:rsidR="00AB1C57">
        <w:rPr>
          <w:lang w:val="de-AT"/>
        </w:rPr>
        <w:t>eure Ergebnisse kurz den Mitschü</w:t>
      </w:r>
      <w:r w:rsidRPr="000F412F">
        <w:rPr>
          <w:lang w:val="de-AT"/>
        </w:rPr>
        <w:t>ler/innen vor.</w:t>
      </w:r>
    </w:p>
    <w:p w14:paraId="2EA6CCBD" w14:textId="77777777" w:rsidR="00107344" w:rsidRPr="005E725C" w:rsidRDefault="00107344" w:rsidP="00107344"/>
    <w:p w14:paraId="500939E3" w14:textId="77777777" w:rsidR="00EC2ABB" w:rsidRDefault="00EC2ABB" w:rsidP="00781359"/>
    <w:p w14:paraId="0CFEA165" w14:textId="77777777" w:rsidR="00121E69" w:rsidRDefault="00121E69" w:rsidP="0035060D"/>
    <w:p w14:paraId="1F8250B2" w14:textId="77777777" w:rsidR="00B22DC5" w:rsidRPr="005E725C" w:rsidRDefault="00D25E95" w:rsidP="00B22DC5">
      <w:pPr>
        <w:pStyle w:val="berschrift2"/>
      </w:pPr>
      <w:r w:rsidRPr="005E725C">
        <w:t>Mögliche Lösung(en)</w:t>
      </w:r>
    </w:p>
    <w:p w14:paraId="655E8E8F" w14:textId="77777777" w:rsidR="005E725C" w:rsidRPr="005E725C" w:rsidRDefault="005E725C" w:rsidP="00C96479">
      <w:r w:rsidRPr="005E725C">
        <w:t>[Text]</w:t>
      </w:r>
    </w:p>
    <w:p w14:paraId="778FF23E" w14:textId="77777777" w:rsidR="00B22DC5" w:rsidRDefault="00B22DC5" w:rsidP="00121E69"/>
    <w:p w14:paraId="684D1CBF" w14:textId="77777777" w:rsidR="0035060D" w:rsidRDefault="0035060D" w:rsidP="00121E69"/>
    <w:p w14:paraId="7154BEB3" w14:textId="77777777" w:rsidR="00C96479" w:rsidRPr="005E725C" w:rsidRDefault="00D25E95" w:rsidP="00C96479">
      <w:pPr>
        <w:pStyle w:val="berschrift2"/>
      </w:pPr>
      <w:r w:rsidRPr="005E725C">
        <w:t>Herausforderungen</w:t>
      </w:r>
    </w:p>
    <w:p w14:paraId="5B24C7C5" w14:textId="77777777" w:rsidR="005E725C" w:rsidRPr="00D25E95" w:rsidRDefault="005E725C" w:rsidP="00D25E95">
      <w:r w:rsidRPr="00D25E95">
        <w:t>[</w:t>
      </w:r>
      <w:r>
        <w:t>Typische</w:t>
      </w:r>
      <w:r w:rsidRPr="00D25E95">
        <w:t xml:space="preserve"> Schwierigkeiten, die beim Lösen der Aufgabe auftreten können]</w:t>
      </w:r>
    </w:p>
    <w:p w14:paraId="2D10BC64" w14:textId="77777777" w:rsidR="00C96479" w:rsidRPr="00D25E95" w:rsidRDefault="00C96479" w:rsidP="00121E69"/>
    <w:p w14:paraId="76180A69" w14:textId="77777777" w:rsidR="00C96479" w:rsidRPr="00D25E95" w:rsidRDefault="00C96479" w:rsidP="00121E69"/>
    <w:p w14:paraId="1354664B" w14:textId="77777777" w:rsidR="00121E69" w:rsidRPr="005E725C" w:rsidRDefault="00D25E95" w:rsidP="00EC2ABB">
      <w:pPr>
        <w:pStyle w:val="berschrift2"/>
      </w:pPr>
      <w:r w:rsidRPr="005E725C">
        <w:t>Didaktisch-methodische Ideen</w:t>
      </w:r>
    </w:p>
    <w:p w14:paraId="27E5005F" w14:textId="77777777" w:rsidR="005E725C" w:rsidRPr="005E725C" w:rsidRDefault="005E725C" w:rsidP="00D25E95">
      <w:pPr>
        <w:pStyle w:val="problem"/>
        <w:rPr>
          <w:lang w:val="de-DE"/>
        </w:rPr>
      </w:pPr>
      <w:r w:rsidRPr="005E725C">
        <w:rPr>
          <w:lang w:val="de-DE"/>
        </w:rPr>
        <w:t>[Text]</w:t>
      </w:r>
    </w:p>
    <w:p w14:paraId="174C0E09" w14:textId="77777777" w:rsidR="00121E69" w:rsidRPr="005E725C" w:rsidRDefault="00121E69" w:rsidP="00121E69"/>
    <w:p w14:paraId="5BC33AB9" w14:textId="77777777" w:rsidR="00121E69" w:rsidRPr="005E725C" w:rsidRDefault="00121E69" w:rsidP="00121E69"/>
    <w:p w14:paraId="6BB0A1AC" w14:textId="77777777" w:rsidR="00121E69" w:rsidRPr="005F70AB" w:rsidRDefault="00D25E95" w:rsidP="00121E69">
      <w:pPr>
        <w:pStyle w:val="berschrift2"/>
      </w:pPr>
      <w:r w:rsidRPr="005E725C">
        <w:t>Erfahrungen aus dem Unterricht</w:t>
      </w:r>
    </w:p>
    <w:p w14:paraId="723734D9" w14:textId="77777777" w:rsidR="005E725C" w:rsidRPr="005E725C" w:rsidRDefault="005E725C" w:rsidP="00D25E95">
      <w:r w:rsidRPr="005E725C">
        <w:t xml:space="preserve">[Text] </w:t>
      </w:r>
    </w:p>
    <w:p w14:paraId="4AF3624A" w14:textId="77777777" w:rsidR="005E725C" w:rsidRPr="005E725C" w:rsidRDefault="005E725C" w:rsidP="00121E69"/>
    <w:p w14:paraId="760E9BA7" w14:textId="77777777" w:rsidR="00D25E95" w:rsidRDefault="00D25E95" w:rsidP="00D25E95"/>
    <w:p w14:paraId="29764FA7" w14:textId="77777777" w:rsidR="00224660" w:rsidRPr="005E725C" w:rsidRDefault="00224660" w:rsidP="00D25E95"/>
    <w:p w14:paraId="3ADA886B" w14:textId="77777777" w:rsidR="00D25E95" w:rsidRPr="005F70AB" w:rsidRDefault="00D25E95" w:rsidP="00D25E95">
      <w:pPr>
        <w:pStyle w:val="berschrift2"/>
      </w:pPr>
      <w:r>
        <w:rPr>
          <w:lang w:val="en-US"/>
        </w:rPr>
        <w:t>Schülerlösungen</w:t>
      </w:r>
    </w:p>
    <w:p w14:paraId="6CB04709" w14:textId="77777777" w:rsidR="00D25E95" w:rsidRPr="00C903FD" w:rsidRDefault="00D25E95" w:rsidP="00D25E95">
      <w:pPr>
        <w:rPr>
          <w:lang w:val="en-GB"/>
        </w:rPr>
      </w:pPr>
      <w:r w:rsidRPr="00C903FD">
        <w:rPr>
          <w:lang w:val="en-GB"/>
        </w:rPr>
        <w:t>[</w:t>
      </w:r>
      <w:r>
        <w:rPr>
          <w:lang w:val="en-GB"/>
        </w:rPr>
        <w:t>Text</w:t>
      </w:r>
      <w:r w:rsidRPr="00C903FD">
        <w:rPr>
          <w:lang w:val="en-GB"/>
        </w:rPr>
        <w:t xml:space="preserve">] </w:t>
      </w:r>
    </w:p>
    <w:p w14:paraId="41A22020" w14:textId="77777777" w:rsidR="00DC5E00" w:rsidRDefault="00DC5E00" w:rsidP="00121E69">
      <w:pPr>
        <w:rPr>
          <w:lang w:val="en-GB"/>
        </w:rPr>
      </w:pPr>
    </w:p>
    <w:p w14:paraId="03B74F35" w14:textId="77777777" w:rsidR="00121E69" w:rsidRDefault="00121E69" w:rsidP="00DC5E00">
      <w:pPr>
        <w:tabs>
          <w:tab w:val="left" w:pos="6730"/>
        </w:tabs>
        <w:rPr>
          <w:lang w:val="en-GB"/>
        </w:rPr>
      </w:pPr>
    </w:p>
    <w:p w14:paraId="2A666717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358DB818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18DC4949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55F443D2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16DAA203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5C8614F2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1EDE692C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55758DFB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19D4BD96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1179F072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0E0A0DCC" w14:textId="77777777" w:rsidR="00DA09E1" w:rsidRDefault="00DA09E1" w:rsidP="00DC5E00">
      <w:pPr>
        <w:tabs>
          <w:tab w:val="left" w:pos="6730"/>
        </w:tabs>
        <w:rPr>
          <w:lang w:val="en-GB"/>
        </w:rPr>
      </w:pPr>
    </w:p>
    <w:p w14:paraId="32C0106B" w14:textId="77777777" w:rsidR="00DA09E1" w:rsidRPr="005F70AB" w:rsidRDefault="00DA09E1" w:rsidP="00DA09E1">
      <w:pPr>
        <w:pStyle w:val="berschrift2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A1C14A5" wp14:editId="1250CD12">
            <wp:simplePos x="0" y="0"/>
            <wp:positionH relativeFrom="column">
              <wp:posOffset>-947420</wp:posOffset>
            </wp:positionH>
            <wp:positionV relativeFrom="paragraph">
              <wp:posOffset>1666875</wp:posOffset>
            </wp:positionV>
            <wp:extent cx="7614920" cy="5389245"/>
            <wp:effectExtent l="0" t="1104900" r="0" b="1087755"/>
            <wp:wrapSquare wrapText="bothSides"/>
            <wp:docPr id="5" name="Grafik 3" descr="Maschinenbelegung-Druckvor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inenbelegung-Druckvorl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492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Druckvorlage</w:t>
      </w:r>
      <w:r w:rsidR="00402727">
        <w:rPr>
          <w:lang w:val="en-US"/>
        </w:rPr>
        <w:t xml:space="preserve"> für laminierte Kärtchen</w:t>
      </w:r>
    </w:p>
    <w:p w14:paraId="0D42B363" w14:textId="77777777" w:rsidR="00DA09E1" w:rsidRPr="00C903FD" w:rsidRDefault="00DA09E1" w:rsidP="00DA09E1">
      <w:pPr>
        <w:rPr>
          <w:lang w:val="en-GB"/>
        </w:rPr>
      </w:pPr>
    </w:p>
    <w:p w14:paraId="52E8A0A0" w14:textId="77777777" w:rsidR="00DA09E1" w:rsidRPr="00DC5E00" w:rsidRDefault="00DA09E1" w:rsidP="00DC5E00">
      <w:pPr>
        <w:tabs>
          <w:tab w:val="left" w:pos="6730"/>
        </w:tabs>
        <w:rPr>
          <w:lang w:val="en-GB"/>
        </w:rPr>
      </w:pPr>
    </w:p>
    <w:sectPr w:rsidR="00DA09E1" w:rsidRPr="00DC5E00" w:rsidSect="0022466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45" w:right="1134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78CF1" w14:textId="77777777" w:rsidR="003F04B4" w:rsidRDefault="003F04B4" w:rsidP="00180801">
      <w:r>
        <w:separator/>
      </w:r>
    </w:p>
  </w:endnote>
  <w:endnote w:type="continuationSeparator" w:id="0">
    <w:p w14:paraId="291D8EC1" w14:textId="77777777" w:rsidR="003F04B4" w:rsidRDefault="003F04B4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tAmstSB-Italic">
    <w:altName w:val="Bradley Hand ITC"/>
    <w:charset w:val="00"/>
    <w:family w:val="script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D2EE3" w14:textId="77777777" w:rsidR="00C96479" w:rsidRPr="00662FC6" w:rsidRDefault="003F04B4" w:rsidP="007663FC">
    <w:pPr>
      <w:pStyle w:val="Beschriftung1"/>
      <w:tabs>
        <w:tab w:val="right" w:pos="9072"/>
      </w:tabs>
      <w:rPr>
        <w:lang w:val="en-GB"/>
      </w:rPr>
    </w:pPr>
    <w:r>
      <w:fldChar w:fldCharType="begin"/>
    </w:r>
    <w:r>
      <w:instrText xml:space="preserve"> STYLEREF  "Überschrift 1;title - task"  \* MERGEFORMAT </w:instrText>
    </w:r>
    <w:r>
      <w:fldChar w:fldCharType="separate"/>
    </w:r>
    <w:r w:rsidR="00CA27CA" w:rsidRPr="00CA27CA">
      <w:rPr>
        <w:noProof/>
        <w:lang w:val="en-US"/>
      </w:rPr>
      <w:t>Maschinenbelegungsplanung</w:t>
    </w:r>
    <w:r>
      <w:rPr>
        <w:noProof/>
        <w:lang w:val="en-US"/>
      </w:rPr>
      <w:fldChar w:fldCharType="end"/>
    </w:r>
    <w:r w:rsidR="00662FC6" w:rsidRPr="00950E3D">
      <w:rPr>
        <w:lang w:val="en-US"/>
      </w:rPr>
      <w:t>, cc by-sa</w:t>
    </w:r>
    <w:r w:rsidR="00EA3A93">
      <w:rPr>
        <w:lang w:val="en-US"/>
      </w:rPr>
      <w:t xml:space="preserve"> </w:t>
    </w:r>
    <w:r w:rsidR="00662FC6" w:rsidRPr="00950E3D">
      <w:rPr>
        <w:lang w:val="en-US"/>
      </w:rPr>
      <w:t>mascil 2014</w:t>
    </w:r>
    <w:r w:rsidR="00662FC6" w:rsidRPr="00950E3D">
      <w:rPr>
        <w:lang w:val="en-US"/>
      </w:rPr>
      <w:tab/>
    </w:r>
    <w:r w:rsidR="00F34D74" w:rsidRPr="00950E3D">
      <w:rPr>
        <w:lang w:val="en-US"/>
      </w:rPr>
      <w:t>p.</w:t>
    </w:r>
    <w:r w:rsidR="00FE0CC9">
      <w:rPr>
        <w:lang w:val="en-GB"/>
      </w:rPr>
      <w:fldChar w:fldCharType="begin"/>
    </w:r>
    <w:r w:rsidR="0099786E" w:rsidRPr="00950E3D">
      <w:rPr>
        <w:lang w:val="en-US"/>
      </w:rPr>
      <w:instrText xml:space="preserve"> PAGE  \* Arabic  \* MERGEFORMAT </w:instrText>
    </w:r>
    <w:r w:rsidR="00FE0CC9">
      <w:rPr>
        <w:lang w:val="en-GB"/>
      </w:rPr>
      <w:fldChar w:fldCharType="separate"/>
    </w:r>
    <w:r w:rsidR="00CA27CA" w:rsidRPr="00CA27CA">
      <w:rPr>
        <w:noProof/>
        <w:lang w:val="en-GB"/>
      </w:rPr>
      <w:t>3</w:t>
    </w:r>
    <w:r w:rsidR="00FE0CC9"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1373A" w14:textId="69800B83" w:rsidR="005F70AB" w:rsidRDefault="00224660" w:rsidP="00224660">
    <w:pPr>
      <w:pStyle w:val="Fuzeile"/>
      <w:jc w:val="both"/>
    </w:pPr>
    <w:r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392F0E80" wp14:editId="5D4C0C34">
          <wp:simplePos x="0" y="0"/>
          <wp:positionH relativeFrom="margin">
            <wp:posOffset>5372100</wp:posOffset>
          </wp:positionH>
          <wp:positionV relativeFrom="margin">
            <wp:posOffset>8394700</wp:posOffset>
          </wp:positionV>
          <wp:extent cx="816610" cy="533400"/>
          <wp:effectExtent l="0" t="0" r="2540" b="0"/>
          <wp:wrapSquare wrapText="bothSides"/>
          <wp:docPr id="10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73B6">
      <w:rPr>
        <w:noProof/>
        <w:sz w:val="16"/>
        <w:szCs w:val="16"/>
        <w:lang w:eastAsia="de-DE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97D2093" wp14:editId="375C42EB">
              <wp:simplePos x="0" y="0"/>
              <wp:positionH relativeFrom="column">
                <wp:posOffset>2804795</wp:posOffset>
              </wp:positionH>
              <wp:positionV relativeFrom="paragraph">
                <wp:posOffset>-273685</wp:posOffset>
              </wp:positionV>
              <wp:extent cx="2562225" cy="895350"/>
              <wp:effectExtent l="0" t="0" r="952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E095D" w14:textId="77777777" w:rsidR="007663FC" w:rsidRPr="00753596" w:rsidRDefault="007663FC" w:rsidP="000C5A2B">
                          <w:pPr>
                            <w:pStyle w:val="Fuzeile"/>
                            <w:jc w:val="right"/>
                            <w:rPr>
                              <w:lang w:val="en-US" w:eastAsia="en-US"/>
                            </w:rPr>
                          </w:pP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The mascil project has received fu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nding from the European Union’s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Seventh Framework Programme for res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earch, technological development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and demonstration under grant agreement no 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220.85pt;margin-top:-21.55pt;width:201.75pt;height:70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" stroked="f">
              <v:textbox>
                <w:txbxContent>
                  <w:p w14:paraId="5E7E095D" w14:textId="77777777" w:rsidR="007663FC" w:rsidRPr="00753596" w:rsidRDefault="007663FC" w:rsidP="000C5A2B">
                    <w:pPr>
                      <w:pStyle w:val="Fuzeile"/>
                      <w:jc w:val="right"/>
                      <w:rPr>
                        <w:lang w:val="en-US" w:eastAsia="en-US"/>
                      </w:rPr>
                    </w:pPr>
                    <w:r w:rsidRPr="005D792B">
                      <w:rPr>
                        <w:sz w:val="16"/>
                        <w:szCs w:val="16"/>
                        <w:lang w:val="en-US"/>
                      </w:rPr>
                      <w:t>The mascil project has received fu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nding from the European Union’s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Seventh Framework Programme for res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earch, technological development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 xml:space="preserve"> and demonstration under grant agreement no 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73B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05780A4" wp14:editId="0864C12A">
              <wp:simplePos x="0" y="0"/>
              <wp:positionH relativeFrom="column">
                <wp:posOffset>-53975</wp:posOffset>
              </wp:positionH>
              <wp:positionV relativeFrom="paragraph">
                <wp:posOffset>-273685</wp:posOffset>
              </wp:positionV>
              <wp:extent cx="3347720" cy="1043940"/>
              <wp:effectExtent l="0" t="0" r="0" b="381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7720" cy="1043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F10610" w14:textId="77777777" w:rsidR="005F70AB" w:rsidRPr="007A2208" w:rsidRDefault="00A36F94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samascil</w:t>
                          </w:r>
                          <w:r w:rsidR="00C57BF1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2014</w:t>
                          </w:r>
                        </w:p>
                        <w:p w14:paraId="7682821B" w14:textId="77777777" w:rsidR="005F70AB" w:rsidRPr="007A2208" w:rsidRDefault="005F70AB" w:rsidP="000C5A2B">
                          <w:pPr>
                            <w:rPr>
                              <w:lang w:val="en-GB"/>
                            </w:rPr>
                          </w:pPr>
                        </w:p>
                        <w:p w14:paraId="07C62E0A" w14:textId="77777777" w:rsidR="005F70AB" w:rsidRPr="00DA09E1" w:rsidRDefault="00D25E95" w:rsidP="00224660">
                          <w:pPr>
                            <w:pStyle w:val="Beschriftung1"/>
                            <w:jc w:val="left"/>
                            <w:rPr>
                              <w:i/>
                              <w:lang w:val="en-US"/>
                            </w:rPr>
                          </w:pPr>
                          <w:r w:rsidRPr="00DA09E1">
                            <w:rPr>
                              <w:b/>
                              <w:lang w:val="en-US"/>
                            </w:rPr>
                            <w:t>Aut</w:t>
                          </w:r>
                          <w:r w:rsidR="005F70AB" w:rsidRPr="00DA09E1">
                            <w:rPr>
                              <w:b/>
                              <w:lang w:val="en-US"/>
                            </w:rPr>
                            <w:t>or</w:t>
                          </w:r>
                          <w:r w:rsidR="005F70AB" w:rsidRPr="00DA09E1">
                            <w:rPr>
                              <w:lang w:val="en-US"/>
                            </w:rPr>
                            <w:t>: [</w:t>
                          </w:r>
                          <w:r w:rsidR="00DA09E1" w:rsidRPr="00DA09E1">
                            <w:rPr>
                              <w:lang w:val="en-US"/>
                            </w:rPr>
                            <w:t>mascil Austria</w:t>
                          </w:r>
                          <w:r w:rsidR="005F70AB" w:rsidRPr="00DA09E1">
                            <w:rPr>
                              <w:lang w:val="en-US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7" o:spid="_x0000_s1028" type="#_x0000_t202" style="position:absolute;left:0;text-align:left;margin-left:-4.25pt;margin-top:-21.55pt;width:263.6pt;height:8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" filled="f" stroked="f" strokeweight=".5pt">
              <v:path arrowok="t"/>
              <v:textbox>
                <w:txbxContent>
                  <w:p w14:paraId="61F10610" w14:textId="77777777" w:rsidR="005F70AB" w:rsidRPr="007A2208" w:rsidRDefault="00A36F94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samascil</w:t>
                    </w:r>
                    <w:r w:rsidR="00C57BF1">
                      <w:rPr>
                        <w:rFonts w:ascii="Calibri" w:hAnsi="Calibri"/>
                        <w:i w:val="0"/>
                        <w:lang w:val="en-GB"/>
                      </w:rPr>
                      <w:t xml:space="preserve"> 2014</w:t>
                    </w:r>
                  </w:p>
                  <w:p w14:paraId="7682821B" w14:textId="77777777" w:rsidR="005F70AB" w:rsidRPr="007A2208" w:rsidRDefault="005F70AB" w:rsidP="000C5A2B">
                    <w:pPr>
                      <w:rPr>
                        <w:lang w:val="en-GB"/>
                      </w:rPr>
                    </w:pPr>
                  </w:p>
                  <w:p w14:paraId="07C62E0A" w14:textId="77777777" w:rsidR="005F70AB" w:rsidRPr="00DA09E1" w:rsidRDefault="00D25E95" w:rsidP="00224660">
                    <w:pPr>
                      <w:pStyle w:val="Beschriftung1"/>
                      <w:jc w:val="left"/>
                      <w:rPr>
                        <w:i/>
                        <w:lang w:val="en-US"/>
                      </w:rPr>
                    </w:pPr>
                    <w:r w:rsidRPr="00DA09E1">
                      <w:rPr>
                        <w:b/>
                        <w:lang w:val="en-US"/>
                      </w:rPr>
                      <w:t>Aut</w:t>
                    </w:r>
                    <w:r w:rsidR="005F70AB" w:rsidRPr="00DA09E1">
                      <w:rPr>
                        <w:b/>
                        <w:lang w:val="en-US"/>
                      </w:rPr>
                      <w:t>or</w:t>
                    </w:r>
                    <w:r w:rsidR="005F70AB" w:rsidRPr="00DA09E1">
                      <w:rPr>
                        <w:lang w:val="en-US"/>
                      </w:rPr>
                      <w:t>: [</w:t>
                    </w:r>
                    <w:r w:rsidR="00DA09E1" w:rsidRPr="00DA09E1">
                      <w:rPr>
                        <w:lang w:val="en-US"/>
                      </w:rPr>
                      <w:t>mascil Austria</w:t>
                    </w:r>
                    <w:r w:rsidR="005F70AB" w:rsidRPr="00DA09E1">
                      <w:rPr>
                        <w:lang w:val="en-US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8BBA7" w14:textId="77777777" w:rsidR="003F04B4" w:rsidRDefault="003F04B4" w:rsidP="00180801">
      <w:r>
        <w:separator/>
      </w:r>
    </w:p>
  </w:footnote>
  <w:footnote w:type="continuationSeparator" w:id="0">
    <w:p w14:paraId="0C59DC18" w14:textId="77777777" w:rsidR="003F04B4" w:rsidRDefault="003F04B4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73959" w14:textId="77777777" w:rsidR="007F75E1" w:rsidRDefault="00BD4F87" w:rsidP="007F75E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C58B4B2" wp14:editId="52190A6C">
          <wp:extent cx="1126800" cy="57600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ta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B97E9" w14:textId="77777777" w:rsidR="005F70AB" w:rsidRDefault="005E725C" w:rsidP="005E725C">
    <w:pPr>
      <w:pStyle w:val="Kopfzeile"/>
      <w:tabs>
        <w:tab w:val="clear" w:pos="4536"/>
        <w:tab w:val="clear" w:pos="9072"/>
        <w:tab w:val="left" w:pos="4695"/>
      </w:tabs>
    </w:pP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25B1B172" wp14:editId="2CF11E95">
          <wp:simplePos x="5838825" y="381000"/>
          <wp:positionH relativeFrom="column">
            <wp:align>right</wp:align>
          </wp:positionH>
          <wp:positionV relativeFrom="paragraph">
            <wp:posOffset>107315</wp:posOffset>
          </wp:positionV>
          <wp:extent cx="1332000" cy="676800"/>
          <wp:effectExtent l="0" t="0" r="1905" b="952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67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3685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33521B0"/>
    <w:multiLevelType w:val="hybridMultilevel"/>
    <w:tmpl w:val="81924A12"/>
    <w:lvl w:ilvl="0" w:tplc="50FC3F3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2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56"/>
    <w:rsid w:val="00003169"/>
    <w:rsid w:val="00076A56"/>
    <w:rsid w:val="0008297F"/>
    <w:rsid w:val="000A5ED7"/>
    <w:rsid w:val="000C5A2B"/>
    <w:rsid w:val="000C6D1B"/>
    <w:rsid w:val="000C7156"/>
    <w:rsid w:val="000D7230"/>
    <w:rsid w:val="000E350F"/>
    <w:rsid w:val="000F412F"/>
    <w:rsid w:val="00107344"/>
    <w:rsid w:val="00110946"/>
    <w:rsid w:val="00121E69"/>
    <w:rsid w:val="00180801"/>
    <w:rsid w:val="001C390D"/>
    <w:rsid w:val="001C4B36"/>
    <w:rsid w:val="002016E8"/>
    <w:rsid w:val="00213C5B"/>
    <w:rsid w:val="00224660"/>
    <w:rsid w:val="00226578"/>
    <w:rsid w:val="00236CB1"/>
    <w:rsid w:val="002719DA"/>
    <w:rsid w:val="00280D8C"/>
    <w:rsid w:val="00295687"/>
    <w:rsid w:val="002D4778"/>
    <w:rsid w:val="002F0C4D"/>
    <w:rsid w:val="00322949"/>
    <w:rsid w:val="0032577F"/>
    <w:rsid w:val="0035060D"/>
    <w:rsid w:val="00397D9F"/>
    <w:rsid w:val="003B4092"/>
    <w:rsid w:val="003C78B7"/>
    <w:rsid w:val="003F04B4"/>
    <w:rsid w:val="00402727"/>
    <w:rsid w:val="00430B22"/>
    <w:rsid w:val="004349EB"/>
    <w:rsid w:val="004750A1"/>
    <w:rsid w:val="0047667A"/>
    <w:rsid w:val="00491339"/>
    <w:rsid w:val="004A27EC"/>
    <w:rsid w:val="004A3090"/>
    <w:rsid w:val="004B4B4B"/>
    <w:rsid w:val="004E0618"/>
    <w:rsid w:val="005079FC"/>
    <w:rsid w:val="00566904"/>
    <w:rsid w:val="00573124"/>
    <w:rsid w:val="00592716"/>
    <w:rsid w:val="0059457C"/>
    <w:rsid w:val="005B24A7"/>
    <w:rsid w:val="005E704D"/>
    <w:rsid w:val="005E725C"/>
    <w:rsid w:val="005F3E10"/>
    <w:rsid w:val="005F70AB"/>
    <w:rsid w:val="00603202"/>
    <w:rsid w:val="00610EDA"/>
    <w:rsid w:val="00611195"/>
    <w:rsid w:val="00614508"/>
    <w:rsid w:val="006304EC"/>
    <w:rsid w:val="0064394D"/>
    <w:rsid w:val="006505EB"/>
    <w:rsid w:val="00662FC6"/>
    <w:rsid w:val="006C4879"/>
    <w:rsid w:val="00752AC9"/>
    <w:rsid w:val="007663FC"/>
    <w:rsid w:val="00781359"/>
    <w:rsid w:val="0078549C"/>
    <w:rsid w:val="0078636F"/>
    <w:rsid w:val="007A2208"/>
    <w:rsid w:val="007C6A1B"/>
    <w:rsid w:val="007E1531"/>
    <w:rsid w:val="007F5E25"/>
    <w:rsid w:val="007F75E1"/>
    <w:rsid w:val="007F77E9"/>
    <w:rsid w:val="00807185"/>
    <w:rsid w:val="008103BC"/>
    <w:rsid w:val="00810C48"/>
    <w:rsid w:val="0081709B"/>
    <w:rsid w:val="008551EC"/>
    <w:rsid w:val="008657C8"/>
    <w:rsid w:val="008A777A"/>
    <w:rsid w:val="008C693F"/>
    <w:rsid w:val="00924727"/>
    <w:rsid w:val="009273B6"/>
    <w:rsid w:val="00950E3D"/>
    <w:rsid w:val="00971C35"/>
    <w:rsid w:val="00987B21"/>
    <w:rsid w:val="00990EF1"/>
    <w:rsid w:val="0099786E"/>
    <w:rsid w:val="009A1693"/>
    <w:rsid w:val="009B788B"/>
    <w:rsid w:val="009D0A69"/>
    <w:rsid w:val="009E0D23"/>
    <w:rsid w:val="00A263A8"/>
    <w:rsid w:val="00A34025"/>
    <w:rsid w:val="00A36F94"/>
    <w:rsid w:val="00A534C3"/>
    <w:rsid w:val="00A5421A"/>
    <w:rsid w:val="00A57509"/>
    <w:rsid w:val="00A64EB5"/>
    <w:rsid w:val="00AB1C57"/>
    <w:rsid w:val="00AB30BB"/>
    <w:rsid w:val="00B22DC5"/>
    <w:rsid w:val="00B31FBC"/>
    <w:rsid w:val="00B455FB"/>
    <w:rsid w:val="00BB2D67"/>
    <w:rsid w:val="00BD4F87"/>
    <w:rsid w:val="00BF52A3"/>
    <w:rsid w:val="00C14984"/>
    <w:rsid w:val="00C42259"/>
    <w:rsid w:val="00C42481"/>
    <w:rsid w:val="00C470C5"/>
    <w:rsid w:val="00C57BF1"/>
    <w:rsid w:val="00C65361"/>
    <w:rsid w:val="00C73738"/>
    <w:rsid w:val="00C836AF"/>
    <w:rsid w:val="00C85D36"/>
    <w:rsid w:val="00C903FD"/>
    <w:rsid w:val="00C96479"/>
    <w:rsid w:val="00CA27CA"/>
    <w:rsid w:val="00CB0912"/>
    <w:rsid w:val="00CB6323"/>
    <w:rsid w:val="00CC5435"/>
    <w:rsid w:val="00D25E95"/>
    <w:rsid w:val="00D2694F"/>
    <w:rsid w:val="00D85077"/>
    <w:rsid w:val="00D92893"/>
    <w:rsid w:val="00DA09E1"/>
    <w:rsid w:val="00DC5E00"/>
    <w:rsid w:val="00DC6A53"/>
    <w:rsid w:val="00E00F09"/>
    <w:rsid w:val="00E2335E"/>
    <w:rsid w:val="00E32B1C"/>
    <w:rsid w:val="00E65B5C"/>
    <w:rsid w:val="00E676C2"/>
    <w:rsid w:val="00E70B2F"/>
    <w:rsid w:val="00EA3A93"/>
    <w:rsid w:val="00EA6DDD"/>
    <w:rsid w:val="00EC2ABB"/>
    <w:rsid w:val="00ED3E67"/>
    <w:rsid w:val="00ED5DE7"/>
    <w:rsid w:val="00F16D81"/>
    <w:rsid w:val="00F30735"/>
    <w:rsid w:val="00F34D74"/>
    <w:rsid w:val="00F40099"/>
    <w:rsid w:val="00F51EF4"/>
    <w:rsid w:val="00F640FF"/>
    <w:rsid w:val="00F67AD7"/>
    <w:rsid w:val="00F76291"/>
    <w:rsid w:val="00F82866"/>
    <w:rsid w:val="00F93AFA"/>
    <w:rsid w:val="00FA438F"/>
    <w:rsid w:val="00FC41E3"/>
    <w:rsid w:val="00FC58CD"/>
    <w:rsid w:val="00FE0CC9"/>
    <w:rsid w:val="00FF3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7DC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eschriftung1">
    <w:name w:val="Beschriftung1"/>
    <w:basedOn w:val="Standard"/>
    <w:link w:val="captionZchn"/>
    <w:qFormat/>
    <w:rsid w:val="005E725C"/>
    <w:pPr>
      <w:jc w:val="right"/>
    </w:pPr>
    <w:rPr>
      <w:sz w:val="18"/>
      <w:szCs w:val="18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Absatz-Standardschriftart"/>
    <w:link w:val="Beschriftung1"/>
    <w:rsid w:val="005E725C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eschriftung1">
    <w:name w:val="Beschriftung1"/>
    <w:basedOn w:val="Standard"/>
    <w:link w:val="captionZchn"/>
    <w:qFormat/>
    <w:rsid w:val="005E725C"/>
    <w:pPr>
      <w:jc w:val="right"/>
    </w:pPr>
    <w:rPr>
      <w:sz w:val="18"/>
      <w:szCs w:val="18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Absatz-Standardschriftart"/>
    <w:link w:val="Beschriftung1"/>
    <w:rsid w:val="005E725C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702178\Dropbox\Fremd-geshared\mascil-Core_set_of_materials\mascil_tasks_template_DE_neu_2014-10-24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56B3B-0BCF-4988-8014-EEBDFB06E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mascil_tasks_template_DE_neu_2014-10-24</Template>
  <TotalTime>0</TotalTime>
  <Pages>2</Pages>
  <Words>289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Stampfer, Florian</dc:creator>
  <cp:lastModifiedBy>Patrick Bronner (fr)</cp:lastModifiedBy>
  <cp:revision>2</cp:revision>
  <cp:lastPrinted>2014-11-09T10:26:00Z</cp:lastPrinted>
  <dcterms:created xsi:type="dcterms:W3CDTF">2014-12-15T14:43:00Z</dcterms:created>
  <dcterms:modified xsi:type="dcterms:W3CDTF">2014-12-15T14:43:00Z</dcterms:modified>
</cp:coreProperties>
</file>